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DF7" w:rsidRDefault="00533DF7" w:rsidP="000C12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2017г</w:t>
      </w:r>
    </w:p>
    <w:p w:rsidR="00661B8F" w:rsidRDefault="000C1251" w:rsidP="000C1251">
      <w:pPr>
        <w:jc w:val="center"/>
        <w:rPr>
          <w:rFonts w:ascii="Times New Roman" w:hAnsi="Times New Roman" w:cs="Times New Roman"/>
          <w:sz w:val="28"/>
          <w:szCs w:val="28"/>
        </w:rPr>
      </w:pPr>
      <w:r w:rsidRPr="000C1251">
        <w:rPr>
          <w:rFonts w:ascii="Times New Roman" w:hAnsi="Times New Roman" w:cs="Times New Roman"/>
          <w:sz w:val="28"/>
          <w:szCs w:val="28"/>
        </w:rPr>
        <w:t>Реестр выданных  разрешений на строительство и ввод в эксплуатацию объектов жилищного строительства</w:t>
      </w:r>
    </w:p>
    <w:tbl>
      <w:tblPr>
        <w:tblStyle w:val="a3"/>
        <w:tblW w:w="15434" w:type="dxa"/>
        <w:tblLook w:val="04A0"/>
      </w:tblPr>
      <w:tblGrid>
        <w:gridCol w:w="496"/>
        <w:gridCol w:w="2305"/>
        <w:gridCol w:w="2164"/>
        <w:gridCol w:w="2616"/>
        <w:gridCol w:w="2019"/>
        <w:gridCol w:w="1926"/>
        <w:gridCol w:w="2002"/>
        <w:gridCol w:w="1906"/>
      </w:tblGrid>
      <w:tr w:rsidR="00650C9D" w:rsidTr="00A63319"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05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2164" w:type="dxa"/>
          </w:tcPr>
          <w:p w:rsidR="00650C9D" w:rsidRDefault="00650C9D" w:rsidP="001A30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заявителя</w:t>
            </w:r>
          </w:p>
        </w:tc>
        <w:tc>
          <w:tcPr>
            <w:tcW w:w="261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2019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строительства</w:t>
            </w:r>
          </w:p>
        </w:tc>
        <w:tc>
          <w:tcPr>
            <w:tcW w:w="192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 дата выдачи разрешения на строительство</w:t>
            </w:r>
          </w:p>
        </w:tc>
        <w:tc>
          <w:tcPr>
            <w:tcW w:w="2002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окончания действия разрешения на строительство</w:t>
            </w:r>
          </w:p>
        </w:tc>
        <w:tc>
          <w:tcPr>
            <w:tcW w:w="190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 дата разрешения на ввод объекта в эксплуатацию</w:t>
            </w:r>
          </w:p>
        </w:tc>
      </w:tr>
      <w:tr w:rsidR="00650C9D" w:rsidTr="00A63319"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5" w:type="dxa"/>
          </w:tcPr>
          <w:p w:rsidR="00650C9D" w:rsidRDefault="00650C9D" w:rsidP="00C102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50C9D" w:rsidRDefault="00B44B7A" w:rsidP="00650C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Кухарева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2616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</w:p>
          <w:p w:rsidR="00650C9D" w:rsidRDefault="000A709F" w:rsidP="00661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44B7A">
              <w:rPr>
                <w:rFonts w:ascii="Times New Roman" w:hAnsi="Times New Roman" w:cs="Times New Roman"/>
                <w:sz w:val="28"/>
                <w:szCs w:val="28"/>
              </w:rPr>
              <w:t>гт.Змиевка</w:t>
            </w:r>
            <w:proofErr w:type="spellEnd"/>
            <w:r w:rsidR="00B44B7A">
              <w:rPr>
                <w:rFonts w:ascii="Times New Roman" w:hAnsi="Times New Roman" w:cs="Times New Roman"/>
                <w:sz w:val="28"/>
                <w:szCs w:val="28"/>
              </w:rPr>
              <w:t>, ул. Ульяновская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B44B7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019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 w:rsidR="00B44B7A">
              <w:rPr>
                <w:rFonts w:ascii="Times New Roman" w:hAnsi="Times New Roman" w:cs="Times New Roman"/>
                <w:sz w:val="28"/>
                <w:szCs w:val="28"/>
              </w:rPr>
              <w:t>-522101-494-2017 от 12.01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0C9D" w:rsidTr="00A63319"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05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50C9D" w:rsidRDefault="00B44B7A" w:rsidP="00B714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Володин Сергей Алексеевич</w:t>
            </w:r>
          </w:p>
        </w:tc>
        <w:tc>
          <w:tcPr>
            <w:tcW w:w="2616" w:type="dxa"/>
          </w:tcPr>
          <w:p w:rsidR="00B44B7A" w:rsidRDefault="00B44B7A" w:rsidP="00B44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650C9D" w:rsidRDefault="00B44B7A" w:rsidP="00B44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Дзержинского, д.18</w:t>
            </w:r>
          </w:p>
        </w:tc>
        <w:tc>
          <w:tcPr>
            <w:tcW w:w="2019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№57-522101-495-2017 от 12.01.2017</w:t>
            </w:r>
          </w:p>
        </w:tc>
        <w:tc>
          <w:tcPr>
            <w:tcW w:w="2002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12.01.2027</w:t>
            </w:r>
          </w:p>
        </w:tc>
        <w:tc>
          <w:tcPr>
            <w:tcW w:w="190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50C9D" w:rsidTr="00A63319"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05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Рогонов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2616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район, 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нненский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Лазавец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ул.Медовая, д.16</w:t>
            </w:r>
          </w:p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 w:rsidR="00602F87">
              <w:rPr>
                <w:rFonts w:ascii="Times New Roman" w:hAnsi="Times New Roman" w:cs="Times New Roman"/>
                <w:sz w:val="28"/>
                <w:szCs w:val="28"/>
              </w:rPr>
              <w:t>-522306-496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-2017 от 12.01.2017</w:t>
            </w:r>
          </w:p>
        </w:tc>
        <w:tc>
          <w:tcPr>
            <w:tcW w:w="2002" w:type="dxa"/>
          </w:tcPr>
          <w:p w:rsidR="00650C9D" w:rsidRDefault="00B44B7A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12.01.2027</w:t>
            </w:r>
          </w:p>
        </w:tc>
        <w:tc>
          <w:tcPr>
            <w:tcW w:w="190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50C9D" w:rsidTr="00A63319"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05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50C9D" w:rsidRDefault="00B44B7A" w:rsidP="00B714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Панкова Любовь Федоровна</w:t>
            </w:r>
          </w:p>
        </w:tc>
        <w:tc>
          <w:tcPr>
            <w:tcW w:w="2616" w:type="dxa"/>
          </w:tcPr>
          <w:p w:rsidR="00602F87" w:rsidRDefault="00602F87" w:rsidP="00602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650C9D" w:rsidRDefault="000A709F" w:rsidP="00602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02F87">
              <w:rPr>
                <w:rFonts w:ascii="Times New Roman" w:hAnsi="Times New Roman" w:cs="Times New Roman"/>
                <w:sz w:val="28"/>
                <w:szCs w:val="28"/>
              </w:rPr>
              <w:t>гт</w:t>
            </w:r>
            <w:proofErr w:type="gramStart"/>
            <w:r w:rsidR="00602F87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="00602F87"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 w:rsidR="00602F87">
              <w:rPr>
                <w:rFonts w:ascii="Times New Roman" w:hAnsi="Times New Roman" w:cs="Times New Roman"/>
                <w:sz w:val="28"/>
                <w:szCs w:val="28"/>
              </w:rPr>
              <w:t>, ул. Кирова, д.36</w:t>
            </w:r>
          </w:p>
        </w:tc>
        <w:tc>
          <w:tcPr>
            <w:tcW w:w="2019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650C9D" w:rsidRDefault="00602F8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№57-522101-497-2017 от 08.02.2017</w:t>
            </w:r>
          </w:p>
        </w:tc>
        <w:tc>
          <w:tcPr>
            <w:tcW w:w="2002" w:type="dxa"/>
          </w:tcPr>
          <w:p w:rsidR="00650C9D" w:rsidRDefault="00602F8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08.02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50C9D" w:rsidTr="00A63319"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05" w:type="dxa"/>
          </w:tcPr>
          <w:p w:rsidR="00650C9D" w:rsidRDefault="00DD1A5E" w:rsidP="00650C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50C9D" w:rsidRDefault="00DD1A5E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Левичев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Викторович</w:t>
            </w:r>
          </w:p>
        </w:tc>
        <w:tc>
          <w:tcPr>
            <w:tcW w:w="2616" w:type="dxa"/>
          </w:tcPr>
          <w:p w:rsidR="00650C9D" w:rsidRDefault="00DD1A5E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айон,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азбегаевка , ул.Северная , 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161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Реконструкция</w:t>
            </w:r>
          </w:p>
        </w:tc>
        <w:tc>
          <w:tcPr>
            <w:tcW w:w="1926" w:type="dxa"/>
          </w:tcPr>
          <w:p w:rsidR="00650C9D" w:rsidRDefault="00DD1A5E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№57-522303-498-2017 от 15.02.2017</w:t>
            </w:r>
          </w:p>
        </w:tc>
        <w:tc>
          <w:tcPr>
            <w:tcW w:w="2002" w:type="dxa"/>
          </w:tcPr>
          <w:p w:rsidR="00650C9D" w:rsidRDefault="00DD1A5E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650C9D" w:rsidRDefault="00777C44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№57-522303-347-2017 от.13.04.2017</w:t>
            </w:r>
          </w:p>
        </w:tc>
      </w:tr>
      <w:tr w:rsidR="00650C9D" w:rsidTr="00A63319"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305" w:type="dxa"/>
          </w:tcPr>
          <w:p w:rsidR="00650C9D" w:rsidRDefault="00DD1A5E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50C9D" w:rsidRDefault="00DD1A5E" w:rsidP="001A4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Морозова Наталия Васильевна</w:t>
            </w:r>
          </w:p>
        </w:tc>
        <w:tc>
          <w:tcPr>
            <w:tcW w:w="2616" w:type="dxa"/>
          </w:tcPr>
          <w:p w:rsidR="00650C9D" w:rsidRDefault="00DD1A5E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район,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орозовский, ул. Октябрьская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, д.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19" w:type="dxa"/>
          </w:tcPr>
          <w:p w:rsidR="00650C9D" w:rsidRDefault="00777C44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50C9D" w:rsidRDefault="00777C44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№57-522303-499-2017 от 15.02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650C9D" w:rsidRDefault="00777C44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50C9D" w:rsidTr="00A63319">
        <w:trPr>
          <w:trHeight w:val="2287"/>
        </w:trPr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05" w:type="dxa"/>
          </w:tcPr>
          <w:p w:rsidR="00650C9D" w:rsidRDefault="00DD1A5E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50C9D" w:rsidRDefault="00777C44" w:rsidP="00C102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Никитина Наталья Юрьевна</w:t>
            </w:r>
          </w:p>
        </w:tc>
        <w:tc>
          <w:tcPr>
            <w:tcW w:w="2616" w:type="dxa"/>
          </w:tcPr>
          <w:p w:rsidR="00650C9D" w:rsidRDefault="00777C44" w:rsidP="00650C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район, д.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 Котовка, ул. Южная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 xml:space="preserve"> 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2019" w:type="dxa"/>
          </w:tcPr>
          <w:p w:rsidR="00650C9D" w:rsidRDefault="00777C44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50C9D" w:rsidRDefault="00777C44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№57-522303-500-2017 от 02.03.2017</w:t>
            </w:r>
          </w:p>
        </w:tc>
        <w:tc>
          <w:tcPr>
            <w:tcW w:w="2002" w:type="dxa"/>
          </w:tcPr>
          <w:p w:rsidR="00650C9D" w:rsidRDefault="00777C44" w:rsidP="00650C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650C9D" w:rsidRPr="001A42A1" w:rsidRDefault="00650C9D" w:rsidP="00650C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50C9D" w:rsidTr="00A63319">
        <w:tc>
          <w:tcPr>
            <w:tcW w:w="496" w:type="dxa"/>
          </w:tcPr>
          <w:p w:rsidR="00650C9D" w:rsidRDefault="00650C9D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05" w:type="dxa"/>
          </w:tcPr>
          <w:p w:rsidR="00650C9D" w:rsidRDefault="00777C44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650C9D" w:rsidRDefault="00777C44" w:rsidP="0073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650C9D" w:rsidRDefault="00777C44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Южная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  <w:p w:rsidR="00650C9D" w:rsidRDefault="00650C9D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650C9D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50C9D" w:rsidRDefault="00777C44" w:rsidP="009A43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№57-522303-501-2017 от 20.04.2017</w:t>
            </w:r>
          </w:p>
        </w:tc>
        <w:tc>
          <w:tcPr>
            <w:tcW w:w="2002" w:type="dxa"/>
          </w:tcPr>
          <w:p w:rsidR="00650C9D" w:rsidRDefault="00777C44" w:rsidP="009A43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</w:t>
            </w:r>
            <w:r w:rsidR="00650C9D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650C9D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 w:rsidR="00777C44">
              <w:rPr>
                <w:rFonts w:ascii="Times New Roman" w:hAnsi="Times New Roman" w:cs="Times New Roman"/>
                <w:sz w:val="28"/>
                <w:szCs w:val="28"/>
              </w:rPr>
              <w:t>-522101-350-2017 от.19.05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A43C5" w:rsidTr="00A63319">
        <w:tc>
          <w:tcPr>
            <w:tcW w:w="496" w:type="dxa"/>
          </w:tcPr>
          <w:p w:rsidR="009A43C5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05" w:type="dxa"/>
          </w:tcPr>
          <w:p w:rsidR="009A43C5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A43C5" w:rsidRDefault="00AB4A7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Швейнов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Федорович</w:t>
            </w:r>
          </w:p>
          <w:p w:rsidR="00AB4A71" w:rsidRDefault="00AB4A7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Швейнова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2616" w:type="dxa"/>
          </w:tcPr>
          <w:p w:rsidR="009A43C5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</w:t>
            </w:r>
            <w:r w:rsidR="00AB4A71">
              <w:rPr>
                <w:rFonts w:ascii="Times New Roman" w:hAnsi="Times New Roman" w:cs="Times New Roman"/>
                <w:sz w:val="28"/>
                <w:szCs w:val="28"/>
              </w:rPr>
              <w:t>Свердловский район, п. Хорошевский, ул. Строителей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="00AB4A71">
              <w:rPr>
                <w:rFonts w:ascii="Times New Roman" w:hAnsi="Times New Roman" w:cs="Times New Roman"/>
                <w:sz w:val="28"/>
                <w:szCs w:val="28"/>
              </w:rPr>
              <w:t>13, кв.1</w:t>
            </w:r>
            <w:proofErr w:type="gramEnd"/>
          </w:p>
        </w:tc>
        <w:tc>
          <w:tcPr>
            <w:tcW w:w="2019" w:type="dxa"/>
          </w:tcPr>
          <w:p w:rsidR="009A43C5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9A43C5" w:rsidRDefault="00AB4A7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№57-522305-502-2017 от 26</w:t>
            </w:r>
            <w:r w:rsidR="00055C10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9A43C5" w:rsidRDefault="00055C10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  <w:r w:rsidR="009A43C5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9A43C5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3C5" w:rsidTr="00A63319">
        <w:tc>
          <w:tcPr>
            <w:tcW w:w="496" w:type="dxa"/>
          </w:tcPr>
          <w:p w:rsidR="009A43C5" w:rsidRDefault="009A43C5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05" w:type="dxa"/>
          </w:tcPr>
          <w:p w:rsidR="009A43C5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A43C5" w:rsidRDefault="00055C10" w:rsidP="0073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Виколов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Михаил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Михаилович</w:t>
            </w:r>
            <w:proofErr w:type="spellEnd"/>
          </w:p>
          <w:p w:rsidR="00055C10" w:rsidRDefault="00055C10" w:rsidP="0073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2616" w:type="dxa"/>
          </w:tcPr>
          <w:p w:rsidR="009A43C5" w:rsidRDefault="00055C10" w:rsidP="009A43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Ленина, д.130</w:t>
            </w:r>
          </w:p>
          <w:p w:rsidR="009A43C5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9A43C5" w:rsidRDefault="009A43C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9A43C5" w:rsidRDefault="00055C10" w:rsidP="009A43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№57-522101-503-2017 от 15.06.2017</w:t>
            </w:r>
          </w:p>
        </w:tc>
        <w:tc>
          <w:tcPr>
            <w:tcW w:w="2002" w:type="dxa"/>
          </w:tcPr>
          <w:p w:rsidR="009A43C5" w:rsidRDefault="00055C10" w:rsidP="009A43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  <w:r w:rsidR="009A43C5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9A43C5" w:rsidRDefault="00E91192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3C5" w:rsidTr="00A63319">
        <w:tc>
          <w:tcPr>
            <w:tcW w:w="496" w:type="dxa"/>
          </w:tcPr>
          <w:p w:rsidR="009A43C5" w:rsidRDefault="009A43C5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05" w:type="dxa"/>
          </w:tcPr>
          <w:p w:rsidR="009A43C5" w:rsidRDefault="00055C10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A43C5" w:rsidRDefault="00055C10" w:rsidP="0073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Владимировна</w:t>
            </w:r>
          </w:p>
        </w:tc>
        <w:tc>
          <w:tcPr>
            <w:tcW w:w="2616" w:type="dxa"/>
          </w:tcPr>
          <w:p w:rsidR="009A43C5" w:rsidRDefault="00055C10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Комсомольская</w:t>
            </w:r>
            <w:r w:rsidR="009A43C5">
              <w:rPr>
                <w:rFonts w:ascii="Times New Roman" w:hAnsi="Times New Roman" w:cs="Times New Roman"/>
                <w:sz w:val="28"/>
                <w:szCs w:val="28"/>
              </w:rPr>
              <w:t>, д</w:t>
            </w:r>
            <w:r w:rsidR="00E911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19" w:type="dxa"/>
          </w:tcPr>
          <w:p w:rsidR="009A43C5" w:rsidRDefault="00E91192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Реконструкция</w:t>
            </w:r>
          </w:p>
        </w:tc>
        <w:tc>
          <w:tcPr>
            <w:tcW w:w="1926" w:type="dxa"/>
          </w:tcPr>
          <w:p w:rsidR="009A43C5" w:rsidRDefault="00055C10" w:rsidP="00055C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№57-522101-504-2017 от 15.06.2017</w:t>
            </w:r>
          </w:p>
        </w:tc>
        <w:tc>
          <w:tcPr>
            <w:tcW w:w="2002" w:type="dxa"/>
          </w:tcPr>
          <w:p w:rsidR="009A43C5" w:rsidRDefault="00055C10" w:rsidP="00E911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  <w:r w:rsidR="00E91192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9A43C5" w:rsidRDefault="00E91192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3C5" w:rsidTr="00A63319">
        <w:tc>
          <w:tcPr>
            <w:tcW w:w="496" w:type="dxa"/>
          </w:tcPr>
          <w:p w:rsidR="009A43C5" w:rsidRDefault="00E91192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305" w:type="dxa"/>
          </w:tcPr>
          <w:p w:rsidR="009A43C5" w:rsidRDefault="00E91192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A43C5" w:rsidRDefault="00055C10" w:rsidP="0073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 Андрей Николаевич</w:t>
            </w:r>
          </w:p>
        </w:tc>
        <w:tc>
          <w:tcPr>
            <w:tcW w:w="2616" w:type="dxa"/>
          </w:tcPr>
          <w:p w:rsidR="009A43C5" w:rsidRDefault="00055C10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он, </w:t>
            </w:r>
            <w:proofErr w:type="spellStart"/>
            <w:r w:rsidR="000A709F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Раздольная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д.41</w:t>
            </w:r>
          </w:p>
        </w:tc>
        <w:tc>
          <w:tcPr>
            <w:tcW w:w="2019" w:type="dxa"/>
          </w:tcPr>
          <w:p w:rsidR="009A43C5" w:rsidRDefault="00055C10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9A43C5" w:rsidRDefault="00055C10" w:rsidP="00E911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1-505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-2017 от 19.06.2017</w:t>
            </w:r>
          </w:p>
        </w:tc>
        <w:tc>
          <w:tcPr>
            <w:tcW w:w="2002" w:type="dxa"/>
          </w:tcPr>
          <w:p w:rsidR="009A43C5" w:rsidRDefault="00055C10" w:rsidP="00A3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  <w:r w:rsidR="00E91192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A364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9119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06" w:type="dxa"/>
          </w:tcPr>
          <w:p w:rsidR="009A43C5" w:rsidRDefault="00A3646C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646C" w:rsidTr="00A63319">
        <w:tc>
          <w:tcPr>
            <w:tcW w:w="496" w:type="dxa"/>
          </w:tcPr>
          <w:p w:rsidR="00A3646C" w:rsidRDefault="00A3646C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305" w:type="dxa"/>
          </w:tcPr>
          <w:p w:rsidR="00A3646C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3646C" w:rsidRDefault="00A63319" w:rsidP="0073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Чепрунов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Валентинович</w:t>
            </w:r>
          </w:p>
        </w:tc>
        <w:tc>
          <w:tcPr>
            <w:tcW w:w="2616" w:type="dxa"/>
          </w:tcPr>
          <w:p w:rsidR="00A3646C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Свердлова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д.51</w:t>
            </w:r>
          </w:p>
        </w:tc>
        <w:tc>
          <w:tcPr>
            <w:tcW w:w="2019" w:type="dxa"/>
          </w:tcPr>
          <w:p w:rsidR="00A3646C" w:rsidRDefault="00A3646C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3646C" w:rsidRDefault="00A63319" w:rsidP="00A3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№57-522101-506-2017 от 17.07.2017</w:t>
            </w:r>
          </w:p>
        </w:tc>
        <w:tc>
          <w:tcPr>
            <w:tcW w:w="2002" w:type="dxa"/>
          </w:tcPr>
          <w:p w:rsidR="00A3646C" w:rsidRDefault="00A63319" w:rsidP="00A3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  <w:r w:rsidR="00A3646C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3646C" w:rsidRDefault="00A3646C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646C" w:rsidTr="00A63319">
        <w:tc>
          <w:tcPr>
            <w:tcW w:w="496" w:type="dxa"/>
          </w:tcPr>
          <w:p w:rsidR="00A3646C" w:rsidRDefault="00A3646C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305" w:type="dxa"/>
          </w:tcPr>
          <w:p w:rsidR="00A3646C" w:rsidRDefault="00A3646C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3646C" w:rsidRDefault="00A63319" w:rsidP="0073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Игнатов Андрей Анатольевич</w:t>
            </w:r>
          </w:p>
        </w:tc>
        <w:tc>
          <w:tcPr>
            <w:tcW w:w="2616" w:type="dxa"/>
          </w:tcPr>
          <w:p w:rsidR="00A3646C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район, 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отетово, ул.Солнечная</w:t>
            </w:r>
            <w:r w:rsidR="00A3646C">
              <w:rPr>
                <w:rFonts w:ascii="Times New Roman" w:hAnsi="Times New Roman" w:cs="Times New Roman"/>
                <w:sz w:val="28"/>
                <w:szCs w:val="28"/>
              </w:rPr>
              <w:t xml:space="preserve"> д.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019" w:type="dxa"/>
          </w:tcPr>
          <w:p w:rsidR="00A3646C" w:rsidRDefault="00A3646C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A3646C" w:rsidRDefault="00A63319" w:rsidP="00A3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№57-522308-507-2017 от 17.07.2017</w:t>
            </w:r>
          </w:p>
        </w:tc>
        <w:tc>
          <w:tcPr>
            <w:tcW w:w="2002" w:type="dxa"/>
          </w:tcPr>
          <w:p w:rsidR="00A3646C" w:rsidRDefault="00A63319" w:rsidP="00A3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  <w:r w:rsidR="00A3646C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3646C" w:rsidRDefault="00A3646C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646C" w:rsidTr="00A63319">
        <w:tc>
          <w:tcPr>
            <w:tcW w:w="496" w:type="dxa"/>
          </w:tcPr>
          <w:p w:rsidR="00A3646C" w:rsidRDefault="00A3646C" w:rsidP="000C1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05" w:type="dxa"/>
          </w:tcPr>
          <w:p w:rsidR="00A3646C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3646C" w:rsidRDefault="00A63319" w:rsidP="0073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Ледовский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Федор Дмитриевич</w:t>
            </w:r>
          </w:p>
        </w:tc>
        <w:tc>
          <w:tcPr>
            <w:tcW w:w="2616" w:type="dxa"/>
          </w:tcPr>
          <w:p w:rsidR="00A3646C" w:rsidRDefault="00A63319" w:rsidP="00A63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орького,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646C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19" w:type="dxa"/>
          </w:tcPr>
          <w:p w:rsidR="00A3646C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A3646C" w:rsidRDefault="00A63319" w:rsidP="00A364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№57-522101-508-2017 от 01.08.2017</w:t>
            </w:r>
          </w:p>
        </w:tc>
        <w:tc>
          <w:tcPr>
            <w:tcW w:w="2002" w:type="dxa"/>
          </w:tcPr>
          <w:p w:rsidR="00A3646C" w:rsidRDefault="00A63319" w:rsidP="009A43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01.08.2027</w:t>
            </w:r>
          </w:p>
        </w:tc>
        <w:tc>
          <w:tcPr>
            <w:tcW w:w="1906" w:type="dxa"/>
          </w:tcPr>
          <w:p w:rsidR="00A3646C" w:rsidRDefault="00A3646C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3319" w:rsidTr="00A63319">
        <w:tc>
          <w:tcPr>
            <w:tcW w:w="49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A2EE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05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2A2EE6" w:rsidP="00661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Осипова Любовь Алексеевна</w:t>
            </w:r>
          </w:p>
        </w:tc>
        <w:tc>
          <w:tcPr>
            <w:tcW w:w="261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A63319" w:rsidRDefault="002A2EE6" w:rsidP="00661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П.Морозовский,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Луговая</w:t>
            </w:r>
            <w:proofErr w:type="gramEnd"/>
            <w:r w:rsidR="00A63319"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019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 w:rsidR="002A2EE6">
              <w:rPr>
                <w:rFonts w:ascii="Times New Roman" w:hAnsi="Times New Roman" w:cs="Times New Roman"/>
                <w:sz w:val="28"/>
                <w:szCs w:val="28"/>
              </w:rPr>
              <w:t>-522303-509-2017 от 02.08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3319" w:rsidTr="00A63319">
        <w:tc>
          <w:tcPr>
            <w:tcW w:w="49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305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Патраков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Валентинович</w:t>
            </w:r>
          </w:p>
        </w:tc>
        <w:tc>
          <w:tcPr>
            <w:tcW w:w="2616" w:type="dxa"/>
          </w:tcPr>
          <w:p w:rsidR="002A2EE6" w:rsidRDefault="002A2EE6" w:rsidP="002A2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A63319" w:rsidRDefault="002A2EE6" w:rsidP="002A2E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П.Морозовский, ул. 7 Ноября, д.6</w:t>
            </w:r>
          </w:p>
        </w:tc>
        <w:tc>
          <w:tcPr>
            <w:tcW w:w="2019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№57-522303-510-2017 от 02.08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63319" w:rsidTr="00A63319">
        <w:tc>
          <w:tcPr>
            <w:tcW w:w="49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305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</w:t>
            </w:r>
            <w:r w:rsidR="009F4617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район, </w:t>
            </w:r>
            <w:proofErr w:type="spellStart"/>
            <w:r w:rsidR="009F4617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 w:rsidR="009F4617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="009F4617"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 w:rsidR="009F4617">
              <w:rPr>
                <w:rFonts w:ascii="Times New Roman" w:hAnsi="Times New Roman" w:cs="Times New Roman"/>
                <w:sz w:val="28"/>
                <w:szCs w:val="28"/>
              </w:rPr>
              <w:t>, ул.Южная, д.30/1</w:t>
            </w:r>
          </w:p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 w:rsidR="009F4617">
              <w:rPr>
                <w:rFonts w:ascii="Times New Roman" w:hAnsi="Times New Roman" w:cs="Times New Roman"/>
                <w:sz w:val="28"/>
                <w:szCs w:val="28"/>
              </w:rPr>
              <w:t>-522101-511-2017 от 02.08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70785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№57-522101-353-2017 от 08.09.2017</w:t>
            </w:r>
          </w:p>
        </w:tc>
      </w:tr>
      <w:tr w:rsidR="00A63319" w:rsidTr="00A63319">
        <w:tc>
          <w:tcPr>
            <w:tcW w:w="49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2305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9F4617" w:rsidRDefault="009F4617" w:rsidP="009F4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ул.Южная, д.30/2</w:t>
            </w:r>
          </w:p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№57-522101-512-2017 от 02.08.2017</w:t>
            </w:r>
          </w:p>
        </w:tc>
        <w:tc>
          <w:tcPr>
            <w:tcW w:w="2002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70785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№57-522101-354-2017 от 08.09.2017</w:t>
            </w:r>
          </w:p>
        </w:tc>
      </w:tr>
      <w:tr w:rsidR="00A63319" w:rsidTr="00A63319">
        <w:tc>
          <w:tcPr>
            <w:tcW w:w="49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05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9F4617" w:rsidRDefault="009F4617" w:rsidP="009F4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ул.Южная, д.47/1</w:t>
            </w:r>
          </w:p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№57-522101-513-2017 от 05.08.2017</w:t>
            </w:r>
          </w:p>
        </w:tc>
        <w:tc>
          <w:tcPr>
            <w:tcW w:w="2002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05.08.2027</w:t>
            </w:r>
          </w:p>
        </w:tc>
        <w:tc>
          <w:tcPr>
            <w:tcW w:w="1906" w:type="dxa"/>
          </w:tcPr>
          <w:p w:rsidR="00A63319" w:rsidRDefault="0070785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№57-522101-355-2017 от 25.09.2017</w:t>
            </w:r>
          </w:p>
        </w:tc>
      </w:tr>
      <w:tr w:rsidR="00A63319" w:rsidTr="00A63319">
        <w:tc>
          <w:tcPr>
            <w:tcW w:w="49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05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9F4617" w:rsidRDefault="009F4617" w:rsidP="009F4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ул.Южная, д.47/1</w:t>
            </w:r>
          </w:p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№57-522101-514-2017 от 05.08.2017</w:t>
            </w:r>
          </w:p>
        </w:tc>
        <w:tc>
          <w:tcPr>
            <w:tcW w:w="2002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5.02.2027</w:t>
            </w:r>
          </w:p>
        </w:tc>
        <w:tc>
          <w:tcPr>
            <w:tcW w:w="1906" w:type="dxa"/>
          </w:tcPr>
          <w:p w:rsidR="00A63319" w:rsidRDefault="0070785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№57-522101-356-2017 от 25.09.2017</w:t>
            </w:r>
          </w:p>
        </w:tc>
      </w:tr>
      <w:tr w:rsidR="00A63319" w:rsidRPr="001A42A1" w:rsidTr="00A63319">
        <w:trPr>
          <w:trHeight w:val="2287"/>
        </w:trPr>
        <w:tc>
          <w:tcPr>
            <w:tcW w:w="49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05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9F4617" w:rsidRDefault="009F4617" w:rsidP="009F4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ул.Южная, д.47а/1</w:t>
            </w:r>
          </w:p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№57-522101-515-2017 от 05.08.2017</w:t>
            </w:r>
          </w:p>
        </w:tc>
        <w:tc>
          <w:tcPr>
            <w:tcW w:w="2002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Pr="001A42A1" w:rsidRDefault="0070785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№57-522101-357-2017 от 25.09.2017</w:t>
            </w:r>
          </w:p>
        </w:tc>
      </w:tr>
      <w:tr w:rsidR="00A63319" w:rsidTr="00A63319">
        <w:tc>
          <w:tcPr>
            <w:tcW w:w="49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305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9F4617" w:rsidRDefault="009F4617" w:rsidP="009F4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ул.Южная, д.47а/2</w:t>
            </w:r>
          </w:p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№57-522101-516-2017 от 05.08.2017</w:t>
            </w:r>
          </w:p>
        </w:tc>
        <w:tc>
          <w:tcPr>
            <w:tcW w:w="2002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70785F" w:rsidP="00707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№57-522101-358-2017 от 25.09.2017</w:t>
            </w:r>
          </w:p>
        </w:tc>
      </w:tr>
      <w:tr w:rsidR="00A63319" w:rsidTr="00A63319">
        <w:tc>
          <w:tcPr>
            <w:tcW w:w="496" w:type="dxa"/>
          </w:tcPr>
          <w:p w:rsidR="00A63319" w:rsidRDefault="002A2EE6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305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Тинякова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261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</w:t>
            </w:r>
            <w:r w:rsidR="009F461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F4617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 w:rsidR="009F4617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="009F4617"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 w:rsidR="009F4617">
              <w:rPr>
                <w:rFonts w:ascii="Times New Roman" w:hAnsi="Times New Roman" w:cs="Times New Roman"/>
                <w:sz w:val="28"/>
                <w:szCs w:val="28"/>
              </w:rPr>
              <w:t xml:space="preserve"> ул. Кирова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 1</w:t>
            </w:r>
            <w:r w:rsidR="009F46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19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</w:t>
            </w:r>
            <w:r w:rsidR="009F4617">
              <w:rPr>
                <w:rFonts w:ascii="Times New Roman" w:hAnsi="Times New Roman" w:cs="Times New Roman"/>
                <w:sz w:val="28"/>
                <w:szCs w:val="28"/>
              </w:rPr>
              <w:t>101-517-2017 от 14.09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14.09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63319" w:rsidTr="00A63319">
        <w:tc>
          <w:tcPr>
            <w:tcW w:w="496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305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9F4617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Поповичев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Романович</w:t>
            </w:r>
          </w:p>
        </w:tc>
        <w:tc>
          <w:tcPr>
            <w:tcW w:w="261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 xml:space="preserve">вердловский район, 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</w:t>
            </w:r>
            <w:proofErr w:type="gramStart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азбегаевка, ул. Северная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Новое строительство</w:t>
            </w:r>
          </w:p>
        </w:tc>
        <w:tc>
          <w:tcPr>
            <w:tcW w:w="1926" w:type="dxa"/>
          </w:tcPr>
          <w:p w:rsidR="00A63319" w:rsidRDefault="000A709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-518-2017 от 02.10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63319" w:rsidTr="00A63319">
        <w:tc>
          <w:tcPr>
            <w:tcW w:w="496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2305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Трубников Николай Викторович</w:t>
            </w:r>
          </w:p>
        </w:tc>
        <w:tc>
          <w:tcPr>
            <w:tcW w:w="261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="007E5031"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Спивака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  <w:tc>
          <w:tcPr>
            <w:tcW w:w="2019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1-519-2017 от 02.10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63319" w:rsidTr="00A63319">
        <w:tc>
          <w:tcPr>
            <w:tcW w:w="496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305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Курбатова Галина Васильевна</w:t>
            </w:r>
          </w:p>
        </w:tc>
        <w:tc>
          <w:tcPr>
            <w:tcW w:w="2616" w:type="dxa"/>
          </w:tcPr>
          <w:p w:rsidR="00A63319" w:rsidRDefault="00A63319" w:rsidP="007E5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, д</w:t>
            </w:r>
            <w:proofErr w:type="gramStart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ковлево ул. Длинная,д.3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2019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8-520-2017 от 02.10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63319" w:rsidTr="00A63319">
        <w:tc>
          <w:tcPr>
            <w:tcW w:w="496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305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Савоськин Алексей Петрович</w:t>
            </w:r>
          </w:p>
        </w:tc>
        <w:tc>
          <w:tcPr>
            <w:tcW w:w="261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, д</w:t>
            </w:r>
            <w:proofErr w:type="gramStart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агино, ул. Широкая ,д.10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2019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-521-2017 от 23.10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63319" w:rsidTr="00A63319">
        <w:tc>
          <w:tcPr>
            <w:tcW w:w="496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305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Потапова Любовь Васильевна</w:t>
            </w:r>
          </w:p>
          <w:p w:rsidR="007E5031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Хапилина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Надежда Вячеславовна</w:t>
            </w:r>
          </w:p>
        </w:tc>
        <w:tc>
          <w:tcPr>
            <w:tcW w:w="261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район,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Start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7E5031">
              <w:rPr>
                <w:rFonts w:ascii="Times New Roman" w:hAnsi="Times New Roman" w:cs="Times New Roman"/>
                <w:sz w:val="28"/>
                <w:szCs w:val="28"/>
              </w:rPr>
              <w:t>азбегаевка, ул.Северная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19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E5031">
              <w:rPr>
                <w:rFonts w:ascii="Times New Roman" w:hAnsi="Times New Roman" w:cs="Times New Roman"/>
                <w:sz w:val="28"/>
                <w:szCs w:val="28"/>
              </w:rPr>
              <w:t>-522-2017 от 01.11.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002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63319" w:rsidTr="00A63319">
        <w:tc>
          <w:tcPr>
            <w:tcW w:w="496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305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A63319" w:rsidRDefault="007E5031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Исакова Вера Ивановна</w:t>
            </w:r>
          </w:p>
        </w:tc>
        <w:tc>
          <w:tcPr>
            <w:tcW w:w="261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, ул</w:t>
            </w:r>
            <w:proofErr w:type="gramStart"/>
            <w:r w:rsidR="00661B8F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="00661B8F">
              <w:rPr>
                <w:rFonts w:ascii="Times New Roman" w:hAnsi="Times New Roman" w:cs="Times New Roman"/>
                <w:sz w:val="28"/>
                <w:szCs w:val="28"/>
              </w:rPr>
              <w:t>стровского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019" w:type="dxa"/>
          </w:tcPr>
          <w:p w:rsidR="00A63319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1-523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-2017 от 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20.11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A63319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</w:t>
            </w:r>
            <w:r w:rsidR="00A63319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A63319" w:rsidRDefault="00A63319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B8F" w:rsidTr="00661B8F">
        <w:tc>
          <w:tcPr>
            <w:tcW w:w="49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305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Михалева Валентина Николаевна</w:t>
            </w:r>
          </w:p>
        </w:tc>
        <w:tc>
          <w:tcPr>
            <w:tcW w:w="261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арьевка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ул.Луговая,д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10</w:t>
            </w:r>
          </w:p>
        </w:tc>
        <w:tc>
          <w:tcPr>
            <w:tcW w:w="2019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№57-522303-524-2017 от 21.11.2017</w:t>
            </w:r>
          </w:p>
        </w:tc>
        <w:tc>
          <w:tcPr>
            <w:tcW w:w="2002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21.11.2027</w:t>
            </w:r>
          </w:p>
        </w:tc>
        <w:tc>
          <w:tcPr>
            <w:tcW w:w="1906" w:type="dxa"/>
          </w:tcPr>
          <w:p w:rsidR="00661B8F" w:rsidRDefault="0070785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№57-522303-361-2017 от 21.12.2017</w:t>
            </w:r>
          </w:p>
        </w:tc>
      </w:tr>
      <w:tr w:rsidR="00661B8F" w:rsidTr="00661B8F">
        <w:tc>
          <w:tcPr>
            <w:tcW w:w="49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305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Финагин Алексей Геннадьевич</w:t>
            </w:r>
          </w:p>
        </w:tc>
        <w:tc>
          <w:tcPr>
            <w:tcW w:w="261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район, 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орозовский 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ул.Молодежная,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 10</w:t>
            </w:r>
          </w:p>
        </w:tc>
        <w:tc>
          <w:tcPr>
            <w:tcW w:w="2019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Реконструкция</w:t>
            </w:r>
          </w:p>
        </w:tc>
        <w:tc>
          <w:tcPr>
            <w:tcW w:w="192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№57-522303-525-2017 от 23.11.2017</w:t>
            </w:r>
          </w:p>
        </w:tc>
        <w:tc>
          <w:tcPr>
            <w:tcW w:w="2002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23.11.2027</w:t>
            </w:r>
          </w:p>
        </w:tc>
        <w:tc>
          <w:tcPr>
            <w:tcW w:w="190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B8F" w:rsidTr="00661B8F">
        <w:tc>
          <w:tcPr>
            <w:tcW w:w="49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2305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Снитко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Васильевич</w:t>
            </w:r>
          </w:p>
        </w:tc>
        <w:tc>
          <w:tcPr>
            <w:tcW w:w="261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арьевка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ул.Полевая,д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18</w:t>
            </w:r>
          </w:p>
        </w:tc>
        <w:tc>
          <w:tcPr>
            <w:tcW w:w="2019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№57-522303-526-2017 от 24.11.2017</w:t>
            </w:r>
          </w:p>
        </w:tc>
        <w:tc>
          <w:tcPr>
            <w:tcW w:w="2002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24.11.2027</w:t>
            </w:r>
          </w:p>
        </w:tc>
        <w:tc>
          <w:tcPr>
            <w:tcW w:w="190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B8F" w:rsidTr="00661B8F">
        <w:tc>
          <w:tcPr>
            <w:tcW w:w="49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E62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05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Жилой дом</w:t>
            </w:r>
          </w:p>
        </w:tc>
        <w:tc>
          <w:tcPr>
            <w:tcW w:w="2164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Игорь Александрович</w:t>
            </w:r>
          </w:p>
        </w:tc>
        <w:tc>
          <w:tcPr>
            <w:tcW w:w="261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орького ,</w:t>
            </w:r>
            <w:r w:rsidR="00CB62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 34/2</w:t>
            </w:r>
          </w:p>
        </w:tc>
        <w:tc>
          <w:tcPr>
            <w:tcW w:w="2019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661B8F" w:rsidRDefault="00CB627B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№57-522101-527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-2017 от 04.12.2017</w:t>
            </w:r>
          </w:p>
        </w:tc>
        <w:tc>
          <w:tcPr>
            <w:tcW w:w="2002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04.12.2027</w:t>
            </w:r>
          </w:p>
        </w:tc>
        <w:tc>
          <w:tcPr>
            <w:tcW w:w="190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B8F" w:rsidTr="00661B8F">
        <w:tc>
          <w:tcPr>
            <w:tcW w:w="49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E62B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05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61B8F" w:rsidRDefault="00CB627B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Бибаева</w:t>
            </w:r>
            <w:proofErr w:type="spellEnd"/>
            <w:r w:rsidR="00DE62B5">
              <w:rPr>
                <w:rFonts w:ascii="Times New Roman" w:hAnsi="Times New Roman" w:cs="Times New Roman"/>
                <w:sz w:val="28"/>
                <w:szCs w:val="28"/>
              </w:rPr>
              <w:t xml:space="preserve"> Елена Евгеньевна</w:t>
            </w:r>
          </w:p>
        </w:tc>
        <w:tc>
          <w:tcPr>
            <w:tcW w:w="261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</w:t>
            </w:r>
            <w:r w:rsidR="00CB627B">
              <w:rPr>
                <w:rFonts w:ascii="Times New Roman" w:hAnsi="Times New Roman" w:cs="Times New Roman"/>
                <w:sz w:val="28"/>
                <w:szCs w:val="28"/>
              </w:rPr>
              <w:t xml:space="preserve">йон, </w:t>
            </w:r>
            <w:proofErr w:type="spellStart"/>
            <w:r w:rsidR="00CB627B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="00CB627B"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</w:t>
            </w:r>
            <w:proofErr w:type="gramStart"/>
            <w:r w:rsidR="00CB627B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="00CB627B">
              <w:rPr>
                <w:rFonts w:ascii="Times New Roman" w:hAnsi="Times New Roman" w:cs="Times New Roman"/>
                <w:sz w:val="28"/>
                <w:szCs w:val="28"/>
              </w:rPr>
              <w:t>ктябрьская, д. 15</w:t>
            </w:r>
          </w:p>
        </w:tc>
        <w:tc>
          <w:tcPr>
            <w:tcW w:w="2019" w:type="dxa"/>
          </w:tcPr>
          <w:p w:rsidR="00661B8F" w:rsidRDefault="00DE62B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61B8F" w:rsidRDefault="00DE62B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№57-522101-528-2017 от 04.12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661B8F" w:rsidRDefault="00DE62B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B8F" w:rsidTr="00661B8F">
        <w:tc>
          <w:tcPr>
            <w:tcW w:w="496" w:type="dxa"/>
          </w:tcPr>
          <w:p w:rsidR="00661B8F" w:rsidRDefault="00DE62B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305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661B8F" w:rsidRDefault="00DE62B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Круговова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Лариса Николаевна Терещенко Ольга Ивановна</w:t>
            </w:r>
          </w:p>
        </w:tc>
        <w:tc>
          <w:tcPr>
            <w:tcW w:w="261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</w:t>
            </w:r>
            <w:r w:rsidR="00DE62B5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Свердловский район, </w:t>
            </w:r>
            <w:proofErr w:type="spellStart"/>
            <w:r w:rsidR="00DE62B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="00DE62B5"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 w:rsidR="00DE62B5">
              <w:rPr>
                <w:rFonts w:ascii="Times New Roman" w:hAnsi="Times New Roman" w:cs="Times New Roman"/>
                <w:sz w:val="28"/>
                <w:szCs w:val="28"/>
              </w:rPr>
              <w:t>ропкино-Большак</w:t>
            </w:r>
            <w:proofErr w:type="spellEnd"/>
            <w:r w:rsidR="00DE62B5">
              <w:rPr>
                <w:rFonts w:ascii="Times New Roman" w:hAnsi="Times New Roman" w:cs="Times New Roman"/>
                <w:sz w:val="28"/>
                <w:szCs w:val="28"/>
              </w:rPr>
              <w:t>, ул.Центральная, д. 60,кв.2</w:t>
            </w:r>
          </w:p>
        </w:tc>
        <w:tc>
          <w:tcPr>
            <w:tcW w:w="2019" w:type="dxa"/>
          </w:tcPr>
          <w:p w:rsidR="00661B8F" w:rsidRDefault="00DE62B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661B8F" w:rsidRDefault="00DE62B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№57-522308-529-2017 от 06.12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2002" w:type="dxa"/>
          </w:tcPr>
          <w:p w:rsidR="00661B8F" w:rsidRDefault="00DE62B5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</w:t>
            </w:r>
            <w:r w:rsidR="00661B8F">
              <w:rPr>
                <w:rFonts w:ascii="Times New Roman" w:hAnsi="Times New Roman" w:cs="Times New Roman"/>
                <w:sz w:val="28"/>
                <w:szCs w:val="28"/>
              </w:rPr>
              <w:t>.2027</w:t>
            </w:r>
          </w:p>
        </w:tc>
        <w:tc>
          <w:tcPr>
            <w:tcW w:w="1906" w:type="dxa"/>
          </w:tcPr>
          <w:p w:rsidR="00661B8F" w:rsidRDefault="00661B8F" w:rsidP="00661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2B5" w:rsidTr="00DE62B5">
        <w:tc>
          <w:tcPr>
            <w:tcW w:w="49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05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Володин Анатолий Михайлович</w:t>
            </w:r>
          </w:p>
        </w:tc>
        <w:tc>
          <w:tcPr>
            <w:tcW w:w="261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азурная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 1</w:t>
            </w:r>
          </w:p>
        </w:tc>
        <w:tc>
          <w:tcPr>
            <w:tcW w:w="2019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2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№57-522101-530-2017 от 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.12.2017</w:t>
            </w:r>
          </w:p>
        </w:tc>
        <w:tc>
          <w:tcPr>
            <w:tcW w:w="2002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.12.2027</w:t>
            </w:r>
          </w:p>
        </w:tc>
        <w:tc>
          <w:tcPr>
            <w:tcW w:w="190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2B5" w:rsidTr="00DE62B5">
        <w:tc>
          <w:tcPr>
            <w:tcW w:w="49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05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Ковалева Ольга Ивановна</w:t>
            </w:r>
          </w:p>
        </w:tc>
        <w:tc>
          <w:tcPr>
            <w:tcW w:w="261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огодухово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ул.Заречная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019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2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№57-522302-531-2017 от 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.12.2017</w:t>
            </w:r>
          </w:p>
        </w:tc>
        <w:tc>
          <w:tcPr>
            <w:tcW w:w="2002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.12.2027</w:t>
            </w:r>
          </w:p>
        </w:tc>
        <w:tc>
          <w:tcPr>
            <w:tcW w:w="190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2B5" w:rsidTr="00DE62B5">
        <w:tc>
          <w:tcPr>
            <w:tcW w:w="49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305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Шаройко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Юрий Викторович</w:t>
            </w:r>
          </w:p>
        </w:tc>
        <w:tc>
          <w:tcPr>
            <w:tcW w:w="261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орисоглебская,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70785F">
              <w:rPr>
                <w:rFonts w:ascii="Times New Roman" w:hAnsi="Times New Roman" w:cs="Times New Roman"/>
                <w:sz w:val="28"/>
                <w:szCs w:val="28"/>
              </w:rPr>
              <w:t>Патенкова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="0070785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019" w:type="dxa"/>
          </w:tcPr>
          <w:p w:rsidR="00DE62B5" w:rsidRDefault="0070785F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Новое строительство</w:t>
            </w:r>
          </w:p>
        </w:tc>
        <w:tc>
          <w:tcPr>
            <w:tcW w:w="1926" w:type="dxa"/>
          </w:tcPr>
          <w:p w:rsidR="00DE62B5" w:rsidRDefault="0070785F" w:rsidP="007078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№57-522305-532-2017 от 21.</w:t>
            </w:r>
            <w:r w:rsidR="00DE62B5">
              <w:rPr>
                <w:rFonts w:ascii="Times New Roman" w:hAnsi="Times New Roman" w:cs="Times New Roman"/>
                <w:sz w:val="28"/>
                <w:szCs w:val="28"/>
              </w:rPr>
              <w:t>12.2017</w:t>
            </w:r>
          </w:p>
        </w:tc>
        <w:tc>
          <w:tcPr>
            <w:tcW w:w="2002" w:type="dxa"/>
          </w:tcPr>
          <w:p w:rsidR="00DE62B5" w:rsidRDefault="0070785F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DE62B5">
              <w:rPr>
                <w:rFonts w:ascii="Times New Roman" w:hAnsi="Times New Roman" w:cs="Times New Roman"/>
                <w:sz w:val="28"/>
                <w:szCs w:val="28"/>
              </w:rPr>
              <w:t>.12.2027</w:t>
            </w:r>
          </w:p>
        </w:tc>
        <w:tc>
          <w:tcPr>
            <w:tcW w:w="1906" w:type="dxa"/>
          </w:tcPr>
          <w:p w:rsidR="00DE62B5" w:rsidRDefault="00DE62B5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6A81" w:rsidRDefault="00976A81" w:rsidP="00976A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6A81" w:rsidRDefault="00976A81" w:rsidP="00976A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2017г</w:t>
      </w:r>
    </w:p>
    <w:p w:rsidR="00976A81" w:rsidRDefault="00976A81" w:rsidP="0097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0C1251">
        <w:rPr>
          <w:rFonts w:ascii="Times New Roman" w:hAnsi="Times New Roman" w:cs="Times New Roman"/>
          <w:sz w:val="28"/>
          <w:szCs w:val="28"/>
        </w:rPr>
        <w:t>Реестр выданны</w:t>
      </w:r>
      <w:r>
        <w:rPr>
          <w:rFonts w:ascii="Times New Roman" w:hAnsi="Times New Roman" w:cs="Times New Roman"/>
          <w:sz w:val="28"/>
          <w:szCs w:val="28"/>
        </w:rPr>
        <w:t xml:space="preserve">х  разрешений на </w:t>
      </w:r>
      <w:r w:rsidRPr="000C1251">
        <w:rPr>
          <w:rFonts w:ascii="Times New Roman" w:hAnsi="Times New Roman" w:cs="Times New Roman"/>
          <w:sz w:val="28"/>
          <w:szCs w:val="28"/>
        </w:rPr>
        <w:t xml:space="preserve"> ввод в эксплуатацию объектов жилищного строительства</w:t>
      </w:r>
    </w:p>
    <w:tbl>
      <w:tblPr>
        <w:tblStyle w:val="a3"/>
        <w:tblW w:w="11506" w:type="dxa"/>
        <w:tblLook w:val="04A0"/>
      </w:tblPr>
      <w:tblGrid>
        <w:gridCol w:w="496"/>
        <w:gridCol w:w="2305"/>
        <w:gridCol w:w="2164"/>
        <w:gridCol w:w="2616"/>
        <w:gridCol w:w="2019"/>
        <w:gridCol w:w="1906"/>
      </w:tblGrid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2164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заявителя</w:t>
            </w:r>
          </w:p>
        </w:tc>
        <w:tc>
          <w:tcPr>
            <w:tcW w:w="261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строительства</w:t>
            </w:r>
          </w:p>
        </w:tc>
        <w:tc>
          <w:tcPr>
            <w:tcW w:w="190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 дата разрешения на ввод объекта в эксплуатацию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76A81" w:rsidRDefault="00976A81" w:rsidP="001E5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Жилина Тамара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Нейоновна</w:t>
            </w:r>
            <w:proofErr w:type="spellEnd"/>
          </w:p>
        </w:tc>
        <w:tc>
          <w:tcPr>
            <w:tcW w:w="261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976A81" w:rsidRDefault="00976A81" w:rsidP="001E5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Тихая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№57-522101-346-2017 от 24.01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Левичев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Викрорович</w:t>
            </w:r>
            <w:proofErr w:type="spellEnd"/>
          </w:p>
        </w:tc>
        <w:tc>
          <w:tcPr>
            <w:tcW w:w="261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Д.Разбегаевка, ул. Северная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</w:p>
        </w:tc>
        <w:tc>
          <w:tcPr>
            <w:tcW w:w="190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№57-522303-347-2017 от 13.04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Зуйков Александр Владимирович</w:t>
            </w:r>
          </w:p>
        </w:tc>
        <w:tc>
          <w:tcPr>
            <w:tcW w:w="2616" w:type="dxa"/>
          </w:tcPr>
          <w:p w:rsidR="00976A81" w:rsidRDefault="00976A81" w:rsidP="00976A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976A81" w:rsidRDefault="00976A81" w:rsidP="00976A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Веселая,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</w:t>
            </w:r>
            <w:r w:rsidR="00976A81">
              <w:rPr>
                <w:rFonts w:ascii="Times New Roman" w:hAnsi="Times New Roman" w:cs="Times New Roman"/>
                <w:sz w:val="28"/>
                <w:szCs w:val="28"/>
              </w:rPr>
              <w:t>-348-2017 от 15.04</w:t>
            </w:r>
            <w:r w:rsidR="00976A81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05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  <w:r w:rsidR="00E2757B">
              <w:rPr>
                <w:rFonts w:ascii="Times New Roman" w:hAnsi="Times New Roman" w:cs="Times New Roman"/>
                <w:sz w:val="28"/>
                <w:szCs w:val="28"/>
              </w:rPr>
              <w:t>, ул. Южная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№57-522101-349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-2017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05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Попов Дмитрий Анатольевич </w:t>
            </w:r>
            <w:r w:rsidR="00976A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Викторович</w:t>
            </w:r>
          </w:p>
        </w:tc>
        <w:tc>
          <w:tcPr>
            <w:tcW w:w="2616" w:type="dxa"/>
          </w:tcPr>
          <w:p w:rsidR="00E2757B" w:rsidRDefault="00E2757B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Орловская область, Свердловский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район,</w:t>
            </w:r>
          </w:p>
          <w:p w:rsidR="00976A81" w:rsidRDefault="00E2757B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миев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Южная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Новое строительство</w:t>
            </w:r>
          </w:p>
        </w:tc>
        <w:tc>
          <w:tcPr>
            <w:tcW w:w="1906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-350-2017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19.05</w:t>
            </w:r>
            <w:r w:rsidR="00976A81"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Калмыкова Галина Александровна</w:t>
            </w:r>
          </w:p>
        </w:tc>
        <w:tc>
          <w:tcPr>
            <w:tcW w:w="2616" w:type="dxa"/>
          </w:tcPr>
          <w:p w:rsidR="00E2757B" w:rsidRDefault="00E2757B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976A81" w:rsidRDefault="000A709F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гт</w:t>
            </w:r>
            <w:proofErr w:type="gramStart"/>
            <w:r w:rsidR="00E2757B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="00E2757B">
              <w:rPr>
                <w:rFonts w:ascii="Times New Roman" w:hAnsi="Times New Roman" w:cs="Times New Roman"/>
                <w:sz w:val="28"/>
                <w:szCs w:val="28"/>
              </w:rPr>
              <w:t>миев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  <w:r w:rsidR="00E2757B">
              <w:rPr>
                <w:rFonts w:ascii="Times New Roman" w:hAnsi="Times New Roman" w:cs="Times New Roman"/>
                <w:sz w:val="28"/>
                <w:szCs w:val="28"/>
              </w:rPr>
              <w:t>, ул. Степанова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№57-522101</w:t>
            </w:r>
            <w:r w:rsidR="000A709F">
              <w:rPr>
                <w:rFonts w:ascii="Times New Roman" w:hAnsi="Times New Roman" w:cs="Times New Roman"/>
                <w:sz w:val="28"/>
                <w:szCs w:val="28"/>
              </w:rPr>
              <w:t xml:space="preserve">-351-2017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21.07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RPr="001A42A1" w:rsidTr="00976A81">
        <w:trPr>
          <w:trHeight w:val="2287"/>
        </w:trPr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Евсеева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Таиса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Михайловна</w:t>
            </w:r>
          </w:p>
        </w:tc>
        <w:tc>
          <w:tcPr>
            <w:tcW w:w="261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ь, Свердловский район, д. Марьевка, ул. Лесная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 1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Pr="001A42A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№57-522303-352-2017 от 02.08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Южная д.</w:t>
            </w:r>
            <w:r w:rsidR="00E2757B">
              <w:rPr>
                <w:rFonts w:ascii="Times New Roman" w:hAnsi="Times New Roman" w:cs="Times New Roman"/>
                <w:sz w:val="28"/>
                <w:szCs w:val="28"/>
              </w:rPr>
              <w:t>30/1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976A81" w:rsidP="007E3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 w:rsidR="007E377B">
              <w:rPr>
                <w:rFonts w:ascii="Times New Roman" w:hAnsi="Times New Roman" w:cs="Times New Roman"/>
                <w:sz w:val="28"/>
                <w:szCs w:val="28"/>
              </w:rPr>
              <w:t>-522101-353-2017 от 08.09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05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E2757B" w:rsidRDefault="00E2757B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Южная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30/2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-522101-354-2017 от 08.09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05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E2757B" w:rsidRDefault="00E2757B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Южная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47/1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-522101-355-2017 от 25.09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05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E2757B" w:rsidRDefault="00E2757B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Южная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47/2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Новое строительство</w:t>
            </w:r>
          </w:p>
        </w:tc>
        <w:tc>
          <w:tcPr>
            <w:tcW w:w="1906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-522101-356-2017 от 25.09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305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E2757B" w:rsidRDefault="00E2757B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Южная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47а/1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-522101-357-2017 от 25.09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305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 жилого дома блокированной застройки</w:t>
            </w:r>
          </w:p>
        </w:tc>
        <w:tc>
          <w:tcPr>
            <w:tcW w:w="2164" w:type="dxa"/>
          </w:tcPr>
          <w:p w:rsidR="00976A81" w:rsidRDefault="00E275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 Дмитрий Анатольевич</w:t>
            </w:r>
          </w:p>
        </w:tc>
        <w:tc>
          <w:tcPr>
            <w:tcW w:w="2616" w:type="dxa"/>
          </w:tcPr>
          <w:p w:rsidR="00E2757B" w:rsidRDefault="00E2757B" w:rsidP="00E27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Южная д.</w:t>
            </w:r>
            <w:r w:rsidR="007E377B">
              <w:rPr>
                <w:rFonts w:ascii="Times New Roman" w:hAnsi="Times New Roman" w:cs="Times New Roman"/>
                <w:sz w:val="28"/>
                <w:szCs w:val="28"/>
              </w:rPr>
              <w:t>47а/2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-522101-358-2017 от 25.09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Боброва Наталья Михайловна</w:t>
            </w:r>
          </w:p>
        </w:tc>
        <w:tc>
          <w:tcPr>
            <w:tcW w:w="2616" w:type="dxa"/>
          </w:tcPr>
          <w:p w:rsidR="007E377B" w:rsidRDefault="007E377B" w:rsidP="007E3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область, Свердловский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Змиевка, 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Полевая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7а</w:t>
            </w:r>
          </w:p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-522101-359-2017 от 09.10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Гришаев Анатолий Семенович</w:t>
            </w:r>
          </w:p>
        </w:tc>
        <w:tc>
          <w:tcPr>
            <w:tcW w:w="261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</w:t>
            </w:r>
            <w:r w:rsidR="007E377B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Свердловский район, д</w:t>
            </w:r>
            <w:proofErr w:type="gramStart"/>
            <w:r w:rsidR="007E377B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7E377B">
              <w:rPr>
                <w:rFonts w:ascii="Times New Roman" w:hAnsi="Times New Roman" w:cs="Times New Roman"/>
                <w:sz w:val="28"/>
                <w:szCs w:val="28"/>
              </w:rPr>
              <w:t xml:space="preserve">отовка, ул. </w:t>
            </w:r>
            <w:proofErr w:type="spellStart"/>
            <w:r w:rsidR="007E377B">
              <w:rPr>
                <w:rFonts w:ascii="Times New Roman" w:hAnsi="Times New Roman" w:cs="Times New Roman"/>
                <w:sz w:val="28"/>
                <w:szCs w:val="28"/>
              </w:rPr>
              <w:t>Южная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E377B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019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-522303-360-2017 от 14.11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  <w:tr w:rsidR="00976A81" w:rsidTr="00976A81">
        <w:tc>
          <w:tcPr>
            <w:tcW w:w="49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305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Индивидуальный жилой дом</w:t>
            </w:r>
          </w:p>
        </w:tc>
        <w:tc>
          <w:tcPr>
            <w:tcW w:w="2164" w:type="dxa"/>
          </w:tcPr>
          <w:p w:rsidR="00976A81" w:rsidRDefault="007E377B" w:rsidP="001E5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Михалева Валентина Николаевна</w:t>
            </w:r>
          </w:p>
        </w:tc>
        <w:tc>
          <w:tcPr>
            <w:tcW w:w="2616" w:type="dxa"/>
          </w:tcPr>
          <w:p w:rsidR="00976A81" w:rsidRDefault="00976A81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область, Свердловский  район,</w:t>
            </w:r>
          </w:p>
          <w:p w:rsidR="00976A81" w:rsidRDefault="007E377B" w:rsidP="001E5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арьевка</w:t>
            </w:r>
            <w:proofErr w:type="spellEnd"/>
            <w:r w:rsidR="00976A81">
              <w:rPr>
                <w:rFonts w:ascii="Times New Roman" w:hAnsi="Times New Roman" w:cs="Times New Roman"/>
                <w:sz w:val="28"/>
                <w:szCs w:val="28"/>
              </w:rPr>
              <w:t>, ул. Луговая,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19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Новое строительство</w:t>
            </w:r>
          </w:p>
        </w:tc>
        <w:tc>
          <w:tcPr>
            <w:tcW w:w="1906" w:type="dxa"/>
          </w:tcPr>
          <w:p w:rsidR="00976A81" w:rsidRDefault="007E377B" w:rsidP="001E5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-522303-361-2017 от 21.12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</w:t>
            </w:r>
          </w:p>
        </w:tc>
      </w:tr>
    </w:tbl>
    <w:p w:rsidR="000C1251" w:rsidRDefault="000C1251" w:rsidP="00533DF7">
      <w:pPr>
        <w:rPr>
          <w:rFonts w:ascii="Times New Roman" w:hAnsi="Times New Roman" w:cs="Times New Roman"/>
          <w:sz w:val="28"/>
          <w:szCs w:val="28"/>
        </w:rPr>
      </w:pPr>
    </w:p>
    <w:sectPr w:rsidR="000C1251" w:rsidSect="00D73FEF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DD1A5E"/>
    <w:rsid w:val="00055C10"/>
    <w:rsid w:val="000A709F"/>
    <w:rsid w:val="000C1251"/>
    <w:rsid w:val="001A30BC"/>
    <w:rsid w:val="001A42A1"/>
    <w:rsid w:val="001D494C"/>
    <w:rsid w:val="002A1FA7"/>
    <w:rsid w:val="002A2EE6"/>
    <w:rsid w:val="00426B4A"/>
    <w:rsid w:val="00533DF7"/>
    <w:rsid w:val="00542E91"/>
    <w:rsid w:val="00602F87"/>
    <w:rsid w:val="00650C9D"/>
    <w:rsid w:val="00661B8F"/>
    <w:rsid w:val="00683055"/>
    <w:rsid w:val="0070785F"/>
    <w:rsid w:val="007312B2"/>
    <w:rsid w:val="00777C44"/>
    <w:rsid w:val="007E377B"/>
    <w:rsid w:val="007E5031"/>
    <w:rsid w:val="0088624B"/>
    <w:rsid w:val="009234E5"/>
    <w:rsid w:val="009542EC"/>
    <w:rsid w:val="00976A81"/>
    <w:rsid w:val="009A43C5"/>
    <w:rsid w:val="009F4617"/>
    <w:rsid w:val="00A3646C"/>
    <w:rsid w:val="00A63319"/>
    <w:rsid w:val="00AB4A71"/>
    <w:rsid w:val="00B32415"/>
    <w:rsid w:val="00B44B7A"/>
    <w:rsid w:val="00B714DA"/>
    <w:rsid w:val="00BC7874"/>
    <w:rsid w:val="00BF4945"/>
    <w:rsid w:val="00C10268"/>
    <w:rsid w:val="00C718CD"/>
    <w:rsid w:val="00CA0EC8"/>
    <w:rsid w:val="00CA3EAA"/>
    <w:rsid w:val="00CB627B"/>
    <w:rsid w:val="00CC1A4E"/>
    <w:rsid w:val="00D11B85"/>
    <w:rsid w:val="00D50A1E"/>
    <w:rsid w:val="00D73FEF"/>
    <w:rsid w:val="00DD1A5E"/>
    <w:rsid w:val="00DE62B5"/>
    <w:rsid w:val="00E2757B"/>
    <w:rsid w:val="00E91192"/>
    <w:rsid w:val="00EE6E1A"/>
    <w:rsid w:val="00F96B64"/>
    <w:rsid w:val="00FD4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4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4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ocuments\1%20&#1055;&#1048;&#1057;&#1068;&#1052;&#1040;\2018\05\&#1056;&#1077;&#1077;&#1089;&#1090;&#1088;%20&#1074;&#1099;&#1076;&#1072;&#1085;&#1085;&#1099;&#1093;%20&#1088;&#1072;&#1079;&#1088;&#1077;&#1096;&#1077;&#1085;&#1080;&#1081;%20&#1085;&#1072;%20&#1089;&#1090;&#1088;&#1086;&#1080;&#1090;&#1077;&#1083;&#1100;&#1089;&#1090;&#1074;&#1086;%20&#1080;%20&#1074;&#1074;&#1086;&#1076;%20&#1074;%20&#1101;&#1082;&#1089;&#1087;&#1083;&#1091;&#1072;&#1090;&#1072;&#1094;&#1080;&#1102;%20&#1079;&#1072;%202017%20&#1075;&#1086;&#1076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E7642-78A7-4245-BAA4-DBFFCED0A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Реестр выданных разрешений на строительство и ввод в эксплуатацию за 2017 год</Template>
  <TotalTime>206</TotalTime>
  <Pages>9</Pages>
  <Words>1714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ДВВ</dc:creator>
  <cp:lastModifiedBy>ДВВ</cp:lastModifiedBy>
  <cp:revision>2</cp:revision>
  <cp:lastPrinted>2017-05-11T10:42:00Z</cp:lastPrinted>
  <dcterms:created xsi:type="dcterms:W3CDTF">2018-05-25T06:08:00Z</dcterms:created>
  <dcterms:modified xsi:type="dcterms:W3CDTF">2018-05-25T09:34:00Z</dcterms:modified>
</cp:coreProperties>
</file>