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883" w:rsidRDefault="00341883" w:rsidP="007B5068">
      <w:pPr>
        <w:pStyle w:val="Heading1"/>
      </w:pPr>
      <w:r>
        <w:t>РОССИЙСКАЯ ФЕДЕРАЦИЯ</w:t>
      </w:r>
    </w:p>
    <w:p w:rsidR="00341883" w:rsidRDefault="00341883" w:rsidP="007B50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1883" w:rsidRDefault="00341883" w:rsidP="007B5068">
      <w:pPr>
        <w:pStyle w:val="Heading2"/>
        <w:rPr>
          <w:szCs w:val="28"/>
        </w:rPr>
      </w:pPr>
      <w:r>
        <w:rPr>
          <w:szCs w:val="28"/>
        </w:rPr>
        <w:t>ОРЛОВСКАЯ ОБЛАСТЬ</w:t>
      </w:r>
    </w:p>
    <w:p w:rsidR="00341883" w:rsidRDefault="00341883" w:rsidP="007B506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АДМИНИСТРАЦИЯ СВЕРДЛОВСКОГО РАЙОНА</w:t>
      </w:r>
    </w:p>
    <w:p w:rsidR="00341883" w:rsidRDefault="00341883" w:rsidP="007B5068">
      <w:pPr>
        <w:pStyle w:val="Heading3"/>
        <w:jc w:val="left"/>
        <w:rPr>
          <w:rFonts w:eastAsia="Times New Roman"/>
          <w:sz w:val="28"/>
          <w:szCs w:val="28"/>
        </w:rPr>
      </w:pPr>
    </w:p>
    <w:p w:rsidR="00341883" w:rsidRDefault="00341883" w:rsidP="007B5068">
      <w:pPr>
        <w:pStyle w:val="Heading3"/>
        <w:jc w:val="left"/>
        <w:rPr>
          <w:rFonts w:eastAsia="Times New Roman"/>
          <w:sz w:val="28"/>
          <w:szCs w:val="28"/>
        </w:rPr>
      </w:pPr>
    </w:p>
    <w:p w:rsidR="00341883" w:rsidRDefault="00341883" w:rsidP="007B5068">
      <w:pPr>
        <w:pStyle w:val="Heading3"/>
        <w:rPr>
          <w:sz w:val="32"/>
          <w:szCs w:val="32"/>
        </w:rPr>
      </w:pPr>
      <w:r>
        <w:rPr>
          <w:sz w:val="32"/>
          <w:szCs w:val="32"/>
        </w:rPr>
        <w:t>П О С Т А Н О В Л Е Н И Е</w:t>
      </w:r>
    </w:p>
    <w:p w:rsidR="00341883" w:rsidRDefault="00341883" w:rsidP="007B50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1883" w:rsidRDefault="00341883" w:rsidP="007B50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1883" w:rsidRDefault="00341883" w:rsidP="007B50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___________________2016 г.                                                      № ______</w:t>
      </w:r>
    </w:p>
    <w:p w:rsidR="00341883" w:rsidRDefault="00341883" w:rsidP="007B506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п.  Змиевка</w:t>
      </w:r>
    </w:p>
    <w:tbl>
      <w:tblPr>
        <w:tblW w:w="0" w:type="auto"/>
        <w:tblLook w:val="0000"/>
      </w:tblPr>
      <w:tblGrid>
        <w:gridCol w:w="6156"/>
      </w:tblGrid>
      <w:tr w:rsidR="00341883" w:rsidRPr="009F4865" w:rsidTr="0099325A">
        <w:trPr>
          <w:trHeight w:val="1972"/>
        </w:trPr>
        <w:tc>
          <w:tcPr>
            <w:tcW w:w="5328" w:type="dxa"/>
          </w:tcPr>
          <w:p w:rsidR="00341883" w:rsidRPr="009F4865" w:rsidRDefault="00341883" w:rsidP="008146C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tbl>
            <w:tblPr>
              <w:tblW w:w="5940" w:type="dxa"/>
              <w:tblLook w:val="0000"/>
            </w:tblPr>
            <w:tblGrid>
              <w:gridCol w:w="5940"/>
            </w:tblGrid>
            <w:tr w:rsidR="00341883" w:rsidRPr="009F4865" w:rsidTr="0099325A">
              <w:trPr>
                <w:trHeight w:val="1438"/>
              </w:trPr>
              <w:tc>
                <w:tcPr>
                  <w:tcW w:w="5940" w:type="dxa"/>
                </w:tcPr>
                <w:p w:rsidR="00341883" w:rsidRPr="008146C7" w:rsidRDefault="00341883" w:rsidP="008146C7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9"/>
                      <w:szCs w:val="19"/>
                    </w:rPr>
                  </w:pPr>
                  <w:r w:rsidRPr="008146C7">
                    <w:rPr>
                      <w:rFonts w:ascii="Times New Roman" w:eastAsia="Arial Unicode MS" w:hAnsi="Times New Roman"/>
                      <w:bCs/>
                      <w:sz w:val="28"/>
                      <w:szCs w:val="28"/>
                    </w:rPr>
                    <w:t>О Перечне муниципального имущества муниципального образования «</w:t>
                  </w:r>
                  <w:r>
                    <w:rPr>
                      <w:rFonts w:ascii="Times New Roman" w:eastAsia="Arial Unicode MS" w:hAnsi="Times New Roman"/>
                      <w:bCs/>
                      <w:sz w:val="28"/>
                      <w:szCs w:val="28"/>
                    </w:rPr>
                    <w:t xml:space="preserve">Свердловский </w:t>
                  </w:r>
                  <w:r w:rsidRPr="008146C7">
                    <w:rPr>
                      <w:rFonts w:ascii="Times New Roman" w:eastAsia="Arial Unicode MS" w:hAnsi="Times New Roman"/>
                      <w:bCs/>
                      <w:sz w:val="28"/>
                      <w:szCs w:val="28"/>
                    </w:rPr>
                    <w:t xml:space="preserve"> район»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            </w:r>
                </w:p>
              </w:tc>
            </w:tr>
          </w:tbl>
          <w:p w:rsidR="00341883" w:rsidRPr="009F4865" w:rsidRDefault="00341883" w:rsidP="008146C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4865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</w:tc>
      </w:tr>
    </w:tbl>
    <w:p w:rsidR="00341883" w:rsidRDefault="00341883" w:rsidP="008146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040A">
        <w:rPr>
          <w:rFonts w:ascii="Times New Roman" w:hAnsi="Times New Roman"/>
          <w:sz w:val="28"/>
          <w:szCs w:val="28"/>
        </w:rPr>
        <w:t xml:space="preserve">              </w:t>
      </w:r>
    </w:p>
    <w:p w:rsidR="00341883" w:rsidRPr="003C4FA4" w:rsidRDefault="00341883" w:rsidP="00814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4FA4">
        <w:rPr>
          <w:rFonts w:ascii="Times New Roman" w:hAnsi="Times New Roman"/>
          <w:spacing w:val="-4"/>
          <w:sz w:val="28"/>
          <w:szCs w:val="28"/>
        </w:rPr>
        <w:t xml:space="preserve">В целях реализации части 4.1 статьи 18 Федерального закона от 24 июля </w:t>
      </w:r>
      <w:r w:rsidRPr="003C4FA4">
        <w:rPr>
          <w:rFonts w:ascii="Times New Roman" w:hAnsi="Times New Roman"/>
          <w:sz w:val="28"/>
          <w:szCs w:val="28"/>
        </w:rPr>
        <w:t xml:space="preserve">2007 года № 209-ФЗ «О развитии малого и среднего предпринимательства </w:t>
      </w:r>
      <w:r w:rsidRPr="003C4FA4">
        <w:rPr>
          <w:rFonts w:ascii="Times New Roman" w:hAnsi="Times New Roman"/>
          <w:sz w:val="28"/>
          <w:szCs w:val="28"/>
        </w:rPr>
        <w:br/>
        <w:t xml:space="preserve">в Российской Федерации», пункта 9 статьи 4 Закона Орловской области </w:t>
      </w:r>
      <w:r w:rsidRPr="003C4FA4">
        <w:rPr>
          <w:rFonts w:ascii="Times New Roman" w:hAnsi="Times New Roman"/>
          <w:sz w:val="28"/>
          <w:szCs w:val="28"/>
        </w:rPr>
        <w:br/>
        <w:t xml:space="preserve">от 10 ноября 2015 года № 1870-ОЗ </w:t>
      </w:r>
      <w:r w:rsidRPr="003C4FA4">
        <w:rPr>
          <w:rFonts w:ascii="Times New Roman" w:hAnsi="Times New Roman"/>
          <w:iCs/>
          <w:sz w:val="28"/>
          <w:szCs w:val="28"/>
        </w:rPr>
        <w:t>«</w:t>
      </w:r>
      <w:r w:rsidRPr="003C4FA4">
        <w:rPr>
          <w:rFonts w:ascii="Times New Roman" w:hAnsi="Times New Roman"/>
          <w:sz w:val="28"/>
          <w:szCs w:val="28"/>
        </w:rPr>
        <w:t xml:space="preserve">О развитии малого и среднего </w:t>
      </w:r>
      <w:r w:rsidRPr="003C4FA4">
        <w:rPr>
          <w:rFonts w:ascii="Times New Roman" w:hAnsi="Times New Roman"/>
          <w:spacing w:val="-4"/>
          <w:sz w:val="28"/>
          <w:szCs w:val="28"/>
        </w:rPr>
        <w:t>предприн</w:t>
      </w:r>
      <w:r w:rsidRPr="003C4FA4">
        <w:rPr>
          <w:rFonts w:ascii="Times New Roman" w:hAnsi="Times New Roman"/>
          <w:iCs/>
          <w:spacing w:val="-4"/>
          <w:sz w:val="28"/>
          <w:szCs w:val="28"/>
        </w:rPr>
        <w:t>имательства в Орловской области</w:t>
      </w:r>
      <w:r>
        <w:rPr>
          <w:rFonts w:ascii="Times New Roman" w:hAnsi="Times New Roman"/>
          <w:iCs/>
          <w:spacing w:val="-4"/>
          <w:sz w:val="28"/>
          <w:szCs w:val="28"/>
        </w:rPr>
        <w:t xml:space="preserve"> ПОСТАНОВЛЯЮ</w:t>
      </w:r>
      <w:r w:rsidRPr="003C4FA4">
        <w:rPr>
          <w:rFonts w:ascii="Times New Roman" w:eastAsia="Arial Unicode MS" w:hAnsi="Times New Roman"/>
          <w:sz w:val="28"/>
          <w:szCs w:val="28"/>
        </w:rPr>
        <w:t>:</w:t>
      </w:r>
    </w:p>
    <w:p w:rsidR="00341883" w:rsidRPr="008146C7" w:rsidRDefault="00341883" w:rsidP="00814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46C7">
        <w:rPr>
          <w:rFonts w:ascii="Times New Roman" w:hAnsi="Times New Roman"/>
          <w:sz w:val="28"/>
          <w:szCs w:val="28"/>
        </w:rPr>
        <w:t>1. Утвердить Перечень муниципального имущества муниципального образования «</w:t>
      </w:r>
      <w:r>
        <w:rPr>
          <w:rFonts w:ascii="Times New Roman" w:hAnsi="Times New Roman"/>
          <w:sz w:val="28"/>
          <w:szCs w:val="28"/>
        </w:rPr>
        <w:t>Свердловский</w:t>
      </w:r>
      <w:r w:rsidRPr="008146C7">
        <w:rPr>
          <w:rFonts w:ascii="Times New Roman" w:hAnsi="Times New Roman"/>
          <w:sz w:val="28"/>
          <w:szCs w:val="28"/>
        </w:rPr>
        <w:t xml:space="preserve"> район»,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</w:t>
      </w:r>
      <w:r>
        <w:rPr>
          <w:rFonts w:ascii="Times New Roman" w:hAnsi="Times New Roman"/>
          <w:sz w:val="28"/>
          <w:szCs w:val="28"/>
        </w:rPr>
        <w:t>и среднего предпринимательства</w:t>
      </w:r>
      <w:r w:rsidRPr="008146C7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341883" w:rsidRPr="008146C7" w:rsidRDefault="00341883" w:rsidP="00814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46C7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п</w:t>
      </w:r>
      <w:r w:rsidRPr="008146C7">
        <w:rPr>
          <w:rFonts w:ascii="Times New Roman" w:hAnsi="Times New Roman"/>
          <w:sz w:val="28"/>
          <w:szCs w:val="28"/>
        </w:rPr>
        <w:t>остановление вступает в силу со дня его официального опубликования.</w:t>
      </w:r>
    </w:p>
    <w:p w:rsidR="00341883" w:rsidRPr="008146C7" w:rsidRDefault="00341883" w:rsidP="00814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46C7">
        <w:rPr>
          <w:rFonts w:ascii="Times New Roman" w:hAnsi="Times New Roman"/>
          <w:sz w:val="28"/>
          <w:szCs w:val="28"/>
        </w:rPr>
        <w:t>3. Контроль за исполнением постановления возложить на</w:t>
      </w:r>
      <w:r>
        <w:rPr>
          <w:rFonts w:ascii="Times New Roman" w:hAnsi="Times New Roman"/>
          <w:sz w:val="28"/>
          <w:szCs w:val="28"/>
        </w:rPr>
        <w:t xml:space="preserve"> первого</w:t>
      </w:r>
      <w:r w:rsidRPr="008146C7">
        <w:rPr>
          <w:rFonts w:ascii="Times New Roman" w:hAnsi="Times New Roman"/>
          <w:sz w:val="28"/>
          <w:szCs w:val="28"/>
        </w:rPr>
        <w:t xml:space="preserve"> заместителя главы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146C7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Толкунова</w:t>
      </w:r>
      <w:r w:rsidRPr="008146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8146C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В</w:t>
      </w:r>
      <w:r w:rsidRPr="008146C7">
        <w:rPr>
          <w:rFonts w:ascii="Times New Roman" w:hAnsi="Times New Roman"/>
          <w:sz w:val="28"/>
          <w:szCs w:val="28"/>
        </w:rPr>
        <w:t>.</w:t>
      </w:r>
    </w:p>
    <w:p w:rsidR="00341883" w:rsidRDefault="00341883" w:rsidP="008146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1883" w:rsidRPr="002976A7" w:rsidRDefault="00341883" w:rsidP="007B5068">
      <w:pPr>
        <w:pStyle w:val="Heading1"/>
        <w:jc w:val="both"/>
        <w:rPr>
          <w:sz w:val="28"/>
          <w:szCs w:val="28"/>
        </w:rPr>
      </w:pPr>
      <w:r w:rsidRPr="002976A7">
        <w:rPr>
          <w:b w:val="0"/>
          <w:sz w:val="28"/>
          <w:szCs w:val="28"/>
        </w:rPr>
        <w:t xml:space="preserve">  </w:t>
      </w:r>
      <w:r>
        <w:rPr>
          <w:b w:val="0"/>
          <w:sz w:val="28"/>
          <w:szCs w:val="28"/>
        </w:rPr>
        <w:t xml:space="preserve">       </w:t>
      </w:r>
    </w:p>
    <w:p w:rsidR="00341883" w:rsidRPr="002976A7" w:rsidRDefault="00341883" w:rsidP="007B50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976A7">
        <w:rPr>
          <w:rFonts w:ascii="Times New Roman" w:hAnsi="Times New Roman"/>
          <w:sz w:val="28"/>
          <w:szCs w:val="28"/>
        </w:rPr>
        <w:t xml:space="preserve">            </w:t>
      </w:r>
    </w:p>
    <w:p w:rsidR="00341883" w:rsidRDefault="00341883" w:rsidP="007B5068">
      <w:pPr>
        <w:pStyle w:val="BodyText"/>
        <w:rPr>
          <w:szCs w:val="28"/>
        </w:rPr>
      </w:pPr>
      <w:r>
        <w:rPr>
          <w:szCs w:val="28"/>
        </w:rPr>
        <w:t xml:space="preserve">И.о. </w:t>
      </w:r>
      <w:r w:rsidRPr="002976A7">
        <w:rPr>
          <w:szCs w:val="28"/>
        </w:rPr>
        <w:t>Глав</w:t>
      </w:r>
      <w:r>
        <w:rPr>
          <w:szCs w:val="28"/>
        </w:rPr>
        <w:t>ы</w:t>
      </w:r>
      <w:r w:rsidRPr="002976A7">
        <w:rPr>
          <w:szCs w:val="28"/>
        </w:rPr>
        <w:t xml:space="preserve"> </w:t>
      </w:r>
      <w:r>
        <w:rPr>
          <w:szCs w:val="28"/>
        </w:rPr>
        <w:t xml:space="preserve"> администрации</w:t>
      </w:r>
    </w:p>
    <w:p w:rsidR="00341883" w:rsidRPr="002976A7" w:rsidRDefault="00341883" w:rsidP="007B5068">
      <w:pPr>
        <w:pStyle w:val="BodyText"/>
        <w:rPr>
          <w:szCs w:val="28"/>
        </w:rPr>
      </w:pPr>
      <w:r w:rsidRPr="002976A7">
        <w:rPr>
          <w:szCs w:val="28"/>
        </w:rPr>
        <w:t xml:space="preserve">Свердловского района                     </w:t>
      </w:r>
      <w:r>
        <w:rPr>
          <w:szCs w:val="28"/>
        </w:rPr>
        <w:t xml:space="preserve">   </w:t>
      </w:r>
      <w:r w:rsidRPr="002976A7">
        <w:rPr>
          <w:szCs w:val="28"/>
        </w:rPr>
        <w:t xml:space="preserve">                       </w:t>
      </w:r>
      <w:r>
        <w:rPr>
          <w:szCs w:val="28"/>
        </w:rPr>
        <w:t xml:space="preserve">                    </w:t>
      </w:r>
      <w:r>
        <w:rPr>
          <w:szCs w:val="28"/>
        </w:rPr>
        <w:tab/>
      </w:r>
      <w:r w:rsidRPr="002976A7">
        <w:rPr>
          <w:szCs w:val="28"/>
        </w:rPr>
        <w:t xml:space="preserve"> </w:t>
      </w:r>
      <w:r>
        <w:rPr>
          <w:szCs w:val="28"/>
        </w:rPr>
        <w:t>О.Д. Шумай</w:t>
      </w:r>
    </w:p>
    <w:p w:rsidR="00341883" w:rsidRDefault="00341883" w:rsidP="007B50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1883" w:rsidRDefault="00341883" w:rsidP="007B50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1883" w:rsidRDefault="00341883" w:rsidP="00AE71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341883" w:rsidSect="00744EEE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:rsidR="00341883" w:rsidRPr="00AE71E6" w:rsidRDefault="00341883" w:rsidP="00AE71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E71E6">
        <w:rPr>
          <w:rFonts w:ascii="Times New Roman" w:hAnsi="Times New Roman"/>
          <w:sz w:val="24"/>
          <w:szCs w:val="24"/>
        </w:rPr>
        <w:t>Прилож</w:t>
      </w:r>
      <w:r>
        <w:rPr>
          <w:rFonts w:ascii="Times New Roman" w:hAnsi="Times New Roman"/>
          <w:sz w:val="24"/>
          <w:szCs w:val="24"/>
        </w:rPr>
        <w:t>ение</w:t>
      </w:r>
    </w:p>
    <w:p w:rsidR="00341883" w:rsidRPr="00AE71E6" w:rsidRDefault="00341883" w:rsidP="00AE71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E71E6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341883" w:rsidRPr="00AE71E6" w:rsidRDefault="00341883" w:rsidP="00AE71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Свердловского</w:t>
      </w:r>
      <w:r w:rsidRPr="00AE71E6">
        <w:rPr>
          <w:rFonts w:ascii="Times New Roman" w:hAnsi="Times New Roman"/>
          <w:sz w:val="24"/>
          <w:szCs w:val="24"/>
        </w:rPr>
        <w:t xml:space="preserve"> района</w:t>
      </w:r>
    </w:p>
    <w:p w:rsidR="00341883" w:rsidRDefault="00341883" w:rsidP="00AE71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E71E6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_____________</w:t>
      </w:r>
      <w:r w:rsidRPr="00AE71E6">
        <w:rPr>
          <w:rFonts w:ascii="Times New Roman" w:hAnsi="Times New Roman"/>
          <w:sz w:val="24"/>
          <w:szCs w:val="24"/>
        </w:rPr>
        <w:t xml:space="preserve">_  № </w:t>
      </w:r>
      <w:r>
        <w:rPr>
          <w:rFonts w:ascii="Times New Roman" w:hAnsi="Times New Roman"/>
          <w:sz w:val="24"/>
          <w:szCs w:val="24"/>
        </w:rPr>
        <w:t>_______</w:t>
      </w:r>
    </w:p>
    <w:p w:rsidR="00341883" w:rsidRDefault="00341883" w:rsidP="002E5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1883" w:rsidRPr="002E5BBD" w:rsidRDefault="00341883" w:rsidP="002E5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1883" w:rsidRDefault="00341883" w:rsidP="002E5B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5BBD">
        <w:rPr>
          <w:rFonts w:ascii="Times New Roman" w:hAnsi="Times New Roman"/>
          <w:b/>
          <w:sz w:val="28"/>
          <w:szCs w:val="28"/>
        </w:rPr>
        <w:t>Перечень муниципального имущества муниципального образования «Свердловский район»,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341883" w:rsidRPr="00C26DD6" w:rsidRDefault="00341883" w:rsidP="009158DE">
      <w:pPr>
        <w:jc w:val="center"/>
        <w:rPr>
          <w:sz w:val="28"/>
          <w:szCs w:val="28"/>
        </w:rPr>
      </w:pPr>
    </w:p>
    <w:tbl>
      <w:tblPr>
        <w:tblW w:w="15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57"/>
        <w:gridCol w:w="2112"/>
        <w:gridCol w:w="2201"/>
        <w:gridCol w:w="2560"/>
        <w:gridCol w:w="1526"/>
        <w:gridCol w:w="1549"/>
        <w:gridCol w:w="2429"/>
        <w:gridCol w:w="2465"/>
      </w:tblGrid>
      <w:tr w:rsidR="00341883" w:rsidRPr="008542A7" w:rsidTr="00E6337F">
        <w:trPr>
          <w:trHeight w:hRule="exact" w:val="2549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№ п/п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Правообладатель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after="120"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Наименование</w:t>
            </w:r>
          </w:p>
          <w:p w:rsidR="00341883" w:rsidRPr="008542A7" w:rsidRDefault="00341883" w:rsidP="008542A7">
            <w:pPr>
              <w:pStyle w:val="BodyText"/>
              <w:spacing w:before="120"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имущества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after="60"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Адрес</w:t>
            </w:r>
          </w:p>
          <w:p w:rsidR="00341883" w:rsidRPr="008542A7" w:rsidRDefault="00341883" w:rsidP="008542A7">
            <w:pPr>
              <w:pStyle w:val="BodyText"/>
              <w:spacing w:before="60"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(местоположение)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Общая площадь</w:t>
            </w:r>
          </w:p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(кв. м)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Назначение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after="120"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Кадастровый</w:t>
            </w:r>
          </w:p>
          <w:p w:rsidR="00341883" w:rsidRPr="008542A7" w:rsidRDefault="00341883" w:rsidP="008542A7">
            <w:pPr>
              <w:pStyle w:val="BodyText"/>
              <w:spacing w:before="120"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номер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Сведения об изменении перечня (включено/исключено /изменены сведения</w:t>
            </w:r>
          </w:p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- указать в какие сведения вносятся изменения)</w:t>
            </w:r>
          </w:p>
        </w:tc>
      </w:tr>
      <w:tr w:rsidR="00341883" w:rsidRPr="008542A7" w:rsidTr="00E6337F">
        <w:trPr>
          <w:trHeight w:hRule="exact" w:val="353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1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3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4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5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6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7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8</w:t>
            </w:r>
          </w:p>
        </w:tc>
      </w:tr>
      <w:tr w:rsidR="00341883" w:rsidRPr="008542A7" w:rsidTr="008542A7">
        <w:trPr>
          <w:trHeight w:hRule="exact" w:val="1306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1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  <w:r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пом.4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19,8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AE31F7" w:rsidRDefault="00341883" w:rsidP="00AE31F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31F7">
              <w:rPr>
                <w:rFonts w:ascii="Times New Roman" w:hAnsi="Times New Roman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429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2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пом.10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19,6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AE31F7" w:rsidRDefault="00341883" w:rsidP="00AE31F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E31F7">
              <w:rPr>
                <w:rFonts w:ascii="Times New Roman" w:hAnsi="Times New Roman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272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3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пом.2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11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259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4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пом.11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13,7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255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5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пом.8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10,8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240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6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пом.3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13,7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251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7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пом.8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40,7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266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8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пом.5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11,9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452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9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пом.4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15,1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272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10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пом.11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21,3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259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11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пом.3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13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244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12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пом.10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13,9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  <w:tr w:rsidR="00341883" w:rsidRPr="008542A7" w:rsidTr="008542A7">
        <w:trPr>
          <w:trHeight w:hRule="exact" w:val="1258"/>
        </w:trPr>
        <w:tc>
          <w:tcPr>
            <w:tcW w:w="857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color w:val="000000"/>
                <w:szCs w:val="28"/>
              </w:rPr>
            </w:pPr>
            <w:r w:rsidRPr="008542A7">
              <w:rPr>
                <w:color w:val="000000"/>
                <w:szCs w:val="28"/>
              </w:rPr>
              <w:t>13</w:t>
            </w:r>
          </w:p>
        </w:tc>
        <w:tc>
          <w:tcPr>
            <w:tcW w:w="2112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98" w:lineRule="exact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Муниципальное образование  Свердловский </w:t>
            </w:r>
            <w:r w:rsidRPr="008542A7">
              <w:rPr>
                <w:color w:val="000000"/>
                <w:szCs w:val="28"/>
              </w:rPr>
              <w:t>район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 помещение</w:t>
            </w:r>
          </w:p>
        </w:tc>
        <w:tc>
          <w:tcPr>
            <w:tcW w:w="2560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 xml:space="preserve">Орловская область, Свердловский район, г.п. Змиевка, ул. </w:t>
            </w:r>
            <w:r w:rsidRPr="008542A7">
              <w:rPr>
                <w:color w:val="000000"/>
                <w:szCs w:val="28"/>
              </w:rPr>
              <w:t>Ленина, д.44, пом.5</w:t>
            </w:r>
          </w:p>
        </w:tc>
        <w:tc>
          <w:tcPr>
            <w:tcW w:w="1526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szCs w:val="28"/>
              </w:rPr>
              <w:t>37,9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230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нежилое</w:t>
            </w:r>
          </w:p>
        </w:tc>
        <w:tc>
          <w:tcPr>
            <w:tcW w:w="2429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2A7">
              <w:rPr>
                <w:rFonts w:ascii="Times New Roman" w:hAnsi="Times New Roman"/>
                <w:color w:val="000000"/>
                <w:sz w:val="28"/>
                <w:szCs w:val="28"/>
              </w:rPr>
              <w:t>57:15:0030201:261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341883" w:rsidRPr="008542A7" w:rsidRDefault="00341883" w:rsidP="008542A7">
            <w:pPr>
              <w:pStyle w:val="BodyText"/>
              <w:spacing w:line="302" w:lineRule="exact"/>
              <w:jc w:val="center"/>
              <w:rPr>
                <w:szCs w:val="28"/>
              </w:rPr>
            </w:pPr>
            <w:r w:rsidRPr="008542A7">
              <w:rPr>
                <w:color w:val="000000"/>
                <w:szCs w:val="28"/>
              </w:rPr>
              <w:t>включено в перечень</w:t>
            </w:r>
          </w:p>
        </w:tc>
      </w:tr>
    </w:tbl>
    <w:p w:rsidR="00341883" w:rsidRDefault="00341883" w:rsidP="00EF1E60">
      <w:pPr>
        <w:spacing w:after="0" w:line="240" w:lineRule="auto"/>
        <w:jc w:val="center"/>
      </w:pPr>
    </w:p>
    <w:p w:rsidR="00341883" w:rsidRDefault="00341883" w:rsidP="00EF1E60">
      <w:pPr>
        <w:spacing w:after="0" w:line="240" w:lineRule="auto"/>
        <w:jc w:val="center"/>
      </w:pPr>
    </w:p>
    <w:p w:rsidR="00341883" w:rsidRDefault="00341883" w:rsidP="00EF1E60">
      <w:pPr>
        <w:spacing w:after="0" w:line="240" w:lineRule="auto"/>
        <w:jc w:val="center"/>
      </w:pPr>
    </w:p>
    <w:p w:rsidR="00341883" w:rsidRDefault="00341883" w:rsidP="00EF1E60">
      <w:pPr>
        <w:spacing w:after="0" w:line="240" w:lineRule="auto"/>
        <w:jc w:val="center"/>
      </w:pPr>
    </w:p>
    <w:sectPr w:rsidR="00341883" w:rsidSect="00E6337F">
      <w:pgSz w:w="16838" w:h="11906" w:orient="landscape"/>
      <w:pgMar w:top="1079" w:right="1134" w:bottom="719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8E66D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BB6D2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78CD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814C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442C3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48A61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204B4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0BEFC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55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29426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357"/>
  <w:doNotHyphenateCap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962"/>
    <w:rsid w:val="00011962"/>
    <w:rsid w:val="000F356F"/>
    <w:rsid w:val="001F51A7"/>
    <w:rsid w:val="00216891"/>
    <w:rsid w:val="00236BC1"/>
    <w:rsid w:val="00254479"/>
    <w:rsid w:val="002976A7"/>
    <w:rsid w:val="002D2F5C"/>
    <w:rsid w:val="002E5BBD"/>
    <w:rsid w:val="002F600C"/>
    <w:rsid w:val="00302833"/>
    <w:rsid w:val="00334279"/>
    <w:rsid w:val="00341883"/>
    <w:rsid w:val="003A7DA9"/>
    <w:rsid w:val="003B6915"/>
    <w:rsid w:val="003C4FA4"/>
    <w:rsid w:val="00465915"/>
    <w:rsid w:val="00467C04"/>
    <w:rsid w:val="004A6E21"/>
    <w:rsid w:val="004C02A6"/>
    <w:rsid w:val="004E1F0F"/>
    <w:rsid w:val="004E2417"/>
    <w:rsid w:val="004F040A"/>
    <w:rsid w:val="0052708B"/>
    <w:rsid w:val="005E5F52"/>
    <w:rsid w:val="00610F25"/>
    <w:rsid w:val="006716D3"/>
    <w:rsid w:val="006920D5"/>
    <w:rsid w:val="00722779"/>
    <w:rsid w:val="00725049"/>
    <w:rsid w:val="00731A76"/>
    <w:rsid w:val="00744EEE"/>
    <w:rsid w:val="00751D56"/>
    <w:rsid w:val="00775B13"/>
    <w:rsid w:val="007A1777"/>
    <w:rsid w:val="007B5068"/>
    <w:rsid w:val="00800D43"/>
    <w:rsid w:val="008146C7"/>
    <w:rsid w:val="0084540A"/>
    <w:rsid w:val="00852CA7"/>
    <w:rsid w:val="008542A7"/>
    <w:rsid w:val="008F5274"/>
    <w:rsid w:val="009158DE"/>
    <w:rsid w:val="009251B5"/>
    <w:rsid w:val="009604E9"/>
    <w:rsid w:val="0099325A"/>
    <w:rsid w:val="009E698A"/>
    <w:rsid w:val="009F4865"/>
    <w:rsid w:val="00A8185F"/>
    <w:rsid w:val="00AE31F7"/>
    <w:rsid w:val="00AE71E6"/>
    <w:rsid w:val="00B04EEE"/>
    <w:rsid w:val="00B14521"/>
    <w:rsid w:val="00B42315"/>
    <w:rsid w:val="00B44292"/>
    <w:rsid w:val="00B50CEE"/>
    <w:rsid w:val="00B6624C"/>
    <w:rsid w:val="00B97221"/>
    <w:rsid w:val="00BB4F8A"/>
    <w:rsid w:val="00C11F3D"/>
    <w:rsid w:val="00C17B33"/>
    <w:rsid w:val="00C23E36"/>
    <w:rsid w:val="00C26DD6"/>
    <w:rsid w:val="00C63089"/>
    <w:rsid w:val="00C85DEC"/>
    <w:rsid w:val="00CB5560"/>
    <w:rsid w:val="00D037D9"/>
    <w:rsid w:val="00D4657A"/>
    <w:rsid w:val="00D62231"/>
    <w:rsid w:val="00D643C3"/>
    <w:rsid w:val="00E12294"/>
    <w:rsid w:val="00E6155F"/>
    <w:rsid w:val="00E6337F"/>
    <w:rsid w:val="00E8384C"/>
    <w:rsid w:val="00E86CB0"/>
    <w:rsid w:val="00EF1E60"/>
    <w:rsid w:val="00F2706F"/>
    <w:rsid w:val="00F85E21"/>
    <w:rsid w:val="00FB21F7"/>
    <w:rsid w:val="00FD5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777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01196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1962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1962"/>
    <w:pPr>
      <w:keepNext/>
      <w:spacing w:after="0" w:line="240" w:lineRule="auto"/>
      <w:jc w:val="center"/>
      <w:outlineLvl w:val="2"/>
    </w:pPr>
    <w:rPr>
      <w:rFonts w:ascii="Times New Roman" w:eastAsia="Arial Unicode MS" w:hAnsi="Times New Roman"/>
      <w:b/>
      <w:bCs/>
      <w:sz w:val="36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11962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11962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11962"/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011962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11962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011962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F5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51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334279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146C7"/>
    <w:rPr>
      <w:rFonts w:cs="Times New Roman"/>
      <w:color w:val="0000FF"/>
      <w:u w:val="single"/>
    </w:rPr>
  </w:style>
  <w:style w:type="character" w:customStyle="1" w:styleId="Arial2">
    <w:name w:val="Основной текст + Arial2"/>
    <w:aliases w:val="10 pt2"/>
    <w:basedOn w:val="DefaultParagraphFont"/>
    <w:uiPriority w:val="99"/>
    <w:rsid w:val="009158DE"/>
    <w:rPr>
      <w:rFonts w:ascii="Arial" w:hAnsi="Arial" w:cs="Arial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7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4</Pages>
  <Words>705</Words>
  <Characters>4025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Надежда</dc:creator>
  <cp:keywords/>
  <dc:description/>
  <cp:lastModifiedBy>1</cp:lastModifiedBy>
  <cp:revision>16</cp:revision>
  <cp:lastPrinted>2014-08-19T07:35:00Z</cp:lastPrinted>
  <dcterms:created xsi:type="dcterms:W3CDTF">2016-06-02T06:24:00Z</dcterms:created>
  <dcterms:modified xsi:type="dcterms:W3CDTF">2016-06-07T11:45:00Z</dcterms:modified>
</cp:coreProperties>
</file>